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17663EA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4FA8081E" w14:textId="77777777" w:rsidR="00C65C18" w:rsidRDefault="0055795B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2A3B995" wp14:editId="7E135D0C">
                  <wp:extent cx="1504345" cy="1128701"/>
                  <wp:effectExtent l="0" t="0" r="635" b="0"/>
                  <wp:docPr id="6" name="Picture 6" descr="C:\Users\Jo\Desktop\PHOTOS\we will rock you show pictures\IMG_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\Desktop\PHOTOS\we will rock you show pictures\IMG_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40" cy="11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1FBE0A4C" wp14:editId="589DD6E8">
                  <wp:extent cx="1558290" cy="113206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nal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23" cy="115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61BB5DC3" wp14:editId="6C08EE69">
                  <wp:extent cx="1428115" cy="1133390"/>
                  <wp:effectExtent l="0" t="0" r="635" b="0"/>
                  <wp:docPr id="7" name="Picture 7" descr="C:\Users\Jo\Desktop\PHOTOS\Darias show photos\Jess and Isssy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\Desktop\PHOTOS\Darias show photos\Jess and Isssy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1" cy="114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C4109" w14:textId="0C88C572" w:rsidR="005C61E4" w:rsidRPr="00394D1B" w:rsidRDefault="00C65C18" w:rsidP="00C65C18">
            <w:pPr>
              <w:spacing w:after="160" w:line="312" w:lineRule="auto"/>
              <w:rPr>
                <w:rFonts w:ascii="Arial" w:hAnsi="Arial" w:cs="Arial"/>
                <w:sz w:val="22"/>
                <w:szCs w:val="22"/>
              </w:rPr>
            </w:pPr>
            <w:r w:rsidRPr="00394D1B">
              <w:rPr>
                <w:rFonts w:ascii="Arial" w:hAnsi="Arial" w:cs="Arial"/>
                <w:sz w:val="22"/>
                <w:szCs w:val="22"/>
              </w:rPr>
              <w:t>Dear Parent/</w:t>
            </w:r>
            <w:r w:rsidR="00023CB3" w:rsidRPr="00394D1B">
              <w:rPr>
                <w:rFonts w:ascii="Arial" w:hAnsi="Arial" w:cs="Arial"/>
                <w:sz w:val="22"/>
                <w:szCs w:val="22"/>
              </w:rPr>
              <w:t>C</w:t>
            </w:r>
            <w:r w:rsidRPr="00394D1B">
              <w:rPr>
                <w:rFonts w:ascii="Arial" w:hAnsi="Arial" w:cs="Arial"/>
                <w:sz w:val="22"/>
                <w:szCs w:val="22"/>
              </w:rPr>
              <w:t>arer</w:t>
            </w:r>
            <w:r w:rsidR="0055795B" w:rsidRPr="00394D1B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467E3D1" w14:textId="7766ED17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Theatre Works are proud to host drama classes at </w:t>
            </w:r>
            <w:r w:rsidR="00E05AA4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Cleves School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 w:rsidR="005E685F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and </w:t>
            </w:r>
            <w:r w:rsidR="0011292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in September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we are looking forward to welcoming </w:t>
            </w:r>
            <w:r w:rsidR="00633944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new 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students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to our </w:t>
            </w:r>
            <w:r w:rsidR="00CC57A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acting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6A30D8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group</w:t>
            </w:r>
            <w:r w:rsidR="004331C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.</w:t>
            </w:r>
          </w:p>
          <w:p w14:paraId="75528848" w14:textId="77777777" w:rsidR="00633944" w:rsidRPr="00394D1B" w:rsidRDefault="00633944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709B91FA" w14:textId="1312E0A4" w:rsidR="00C65C18" w:rsidRPr="00394D1B" w:rsidRDefault="00C65C18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During the term we will cover exciting topics in our drama sessions. The variety in our classes keeps children </w:t>
            </w:r>
            <w:r w:rsidR="000717A0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focused and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enthused and after their stimulating classes they are alert and stretched mentally and physically. For the budding </w:t>
            </w:r>
            <w:r w:rsidR="00F12FED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performer</w:t>
            </w:r>
            <w:r w:rsidR="00F12FED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can help them in all aspects of performance work and for </w:t>
            </w:r>
            <w:r w:rsidR="00831B18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all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our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5E6E5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students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we aim to increase </w:t>
            </w:r>
            <w:r w:rsidR="00394D1B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the confid</w:t>
            </w:r>
            <w:r w:rsidR="00394D1B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ence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levels which will show in their school and social life. Most of all at Theatre Works we have fun through creative learning.</w:t>
            </w:r>
          </w:p>
          <w:p w14:paraId="1B3C27D9" w14:textId="77777777" w:rsidR="000466D6" w:rsidRPr="00394D1B" w:rsidRDefault="000466D6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6DD16567" w14:textId="7AAE0924" w:rsidR="000466D6" w:rsidRPr="00394D1B" w:rsidRDefault="000466D6" w:rsidP="000466D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Over the </w:t>
            </w:r>
            <w:r w:rsidR="006C402F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autumn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term we will be working with the children in various areas of the performing arts including</w:t>
            </w:r>
            <w:r w:rsidR="008C4D0A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musical theatre, scripted material/plays, creative </w:t>
            </w:r>
            <w:r w:rsidR="003F3185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writing</w:t>
            </w:r>
            <w:r w:rsidR="003F3185" w:rsidRPr="00394D1B">
              <w:rPr>
                <w:rFonts w:ascii="Arial" w:eastAsia="Times New Roman" w:hAnsi="Arial" w:cs="Arial"/>
                <w:bCs w:val="0"/>
                <w:color w:val="000000"/>
                <w:sz w:val="22"/>
                <w:szCs w:val="22"/>
                <w:lang w:eastAsia="en-GB"/>
              </w:rPr>
              <w:t>,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</w:t>
            </w:r>
            <w:r w:rsidR="00772FDC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presenting.</w:t>
            </w:r>
            <w:r w:rsidR="00CE791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(For more information look at our website </w:t>
            </w:r>
            <w:hyperlink r:id="rId11" w:history="1">
              <w:r w:rsidRPr="00394D1B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GB"/>
                </w:rPr>
                <w:t>www.theatreworks.biz</w:t>
              </w:r>
            </w:hyperlink>
            <w:r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)</w:t>
            </w:r>
            <w:r w:rsidR="003D0D69" w:rsidRPr="00394D1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52C1BC1" w14:textId="77777777" w:rsidR="000466D6" w:rsidRPr="00394D1B" w:rsidRDefault="000466D6" w:rsidP="00C65C1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</w:p>
          <w:p w14:paraId="58316DFD" w14:textId="10C8F1B1" w:rsidR="00C65C18" w:rsidRPr="00394D1B" w:rsidRDefault="006C402F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 xml:space="preserve">Autumn 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term 202</w:t>
            </w:r>
            <w:r w:rsidR="00FA63F6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5</w:t>
            </w:r>
            <w:r w:rsidR="00C65C18" w:rsidRPr="00394D1B"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en-GB"/>
              </w:rPr>
              <w:t>:</w:t>
            </w:r>
          </w:p>
          <w:p w14:paraId="7B55698F" w14:textId="55E559BD" w:rsidR="00C65C18" w:rsidRPr="00394D1B" w:rsidRDefault="0094482C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Tuesdays</w:t>
            </w:r>
            <w:r w:rsidR="00CE791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- </w:t>
            </w:r>
            <w:r w:rsidR="00F96571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year groups </w:t>
            </w:r>
            <w:r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4,5 and 6 </w:t>
            </w:r>
            <w:r w:rsidR="00663795" w:rsidRPr="00394D1B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 xml:space="preserve">From </w:t>
            </w:r>
            <w:r w:rsidR="00E05AA4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3.30pm until 4.30pm</w:t>
            </w:r>
          </w:p>
          <w:p w14:paraId="55866257" w14:textId="7040A5E1" w:rsidR="00140910" w:rsidRPr="00394D1B" w:rsidRDefault="00C65C18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Dates: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94482C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Tuesday 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9</w:t>
            </w:r>
            <w:r w:rsidR="00864D58" w:rsidRPr="00864D58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th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September until 9</w:t>
            </w:r>
            <w:r w:rsidR="00864D58" w:rsidRPr="00864D58">
              <w:rPr>
                <w:rFonts w:ascii="Arial" w:eastAsia="Times New Roman" w:hAnsi="Arial" w:cs="Arial"/>
                <w:iCs/>
                <w:sz w:val="22"/>
                <w:szCs w:val="22"/>
                <w:vertAlign w:val="superscript"/>
                <w:lang w:eastAsia="en-GB"/>
              </w:rPr>
              <w:t>th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of December (13 x week term).</w:t>
            </w:r>
          </w:p>
          <w:p w14:paraId="3F23BAFD" w14:textId="77777777" w:rsidR="00BC1D29" w:rsidRPr="00394D1B" w:rsidRDefault="00BC1D29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</w:p>
          <w:p w14:paraId="4D9CDB00" w14:textId="266C0ECA" w:rsidR="00C65C18" w:rsidRPr="00394D1B" w:rsidRDefault="00797E2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Our Theatre Works sessions take p</w:t>
            </w:r>
            <w:r w:rsidR="008A1C11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lace in the 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performance hall.</w:t>
            </w:r>
          </w:p>
          <w:p w14:paraId="659AD3F5" w14:textId="16CEDFAC" w:rsidR="00C65C18" w:rsidRPr="00394D1B" w:rsidRDefault="00F473BA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Fees for </w:t>
            </w:r>
            <w:r w:rsidR="00786BE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the </w:t>
            </w:r>
            <w:r w:rsidR="0073707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autumn term </w:t>
            </w:r>
            <w:r w:rsidR="000F5064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£</w:t>
            </w:r>
            <w:r w:rsidR="00864D58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125</w:t>
            </w:r>
            <w:r w:rsidR="00001E12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.00</w:t>
            </w:r>
          </w:p>
          <w:p w14:paraId="5B748DA7" w14:textId="77777777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</w:p>
          <w:p w14:paraId="216B2CB1" w14:textId="35068DFC" w:rsidR="000466D6" w:rsidRPr="00394D1B" w:rsidRDefault="000466D6" w:rsidP="00C65C18">
            <w:pPr>
              <w:shd w:val="clear" w:color="auto" w:fill="FFFFFF"/>
              <w:tabs>
                <w:tab w:val="left" w:pos="6210"/>
              </w:tabs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To book a place please visit our website </w:t>
            </w:r>
            <w:hyperlink r:id="rId12" w:history="1">
              <w:r w:rsidRPr="00394D1B">
                <w:rPr>
                  <w:rStyle w:val="Hyperlink"/>
                  <w:rFonts w:ascii="Arial" w:eastAsia="Times New Roman" w:hAnsi="Arial" w:cs="Arial"/>
                  <w:b/>
                  <w:iCs/>
                  <w:sz w:val="22"/>
                  <w:szCs w:val="22"/>
                  <w:lang w:eastAsia="en-GB"/>
                </w:rPr>
                <w:t>www.theatreworks.biz</w:t>
              </w:r>
            </w:hyperlink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 and head to the classes page where you will </w:t>
            </w:r>
            <w:r w:rsidR="001473BB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see </w:t>
            </w:r>
            <w:r w:rsidR="00C41C89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the Cleves </w:t>
            </w:r>
            <w:r w:rsidR="00001E12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Tuesday </w:t>
            </w:r>
            <w:r w:rsidR="00797E7A"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 xml:space="preserve">group. </w:t>
            </w:r>
            <w:r w:rsidRPr="00394D1B">
              <w:rPr>
                <w:rFonts w:ascii="Arial" w:eastAsia="Times New Roman" w:hAnsi="Arial" w:cs="Arial"/>
                <w:b/>
                <w:iCs/>
                <w:sz w:val="22"/>
                <w:szCs w:val="22"/>
                <w:lang w:eastAsia="en-GB"/>
              </w:rPr>
              <w:t>Once you have enrolled you will receive an email confirming your child’s place.</w:t>
            </w:r>
          </w:p>
          <w:p w14:paraId="150AFE9A" w14:textId="1B3A47AF" w:rsidR="00286F21" w:rsidRPr="00394D1B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Our drama group at</w:t>
            </w:r>
            <w:r w:rsidR="001473BB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Cleves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is a wonderful one, filled with </w:t>
            </w:r>
            <w:r w:rsidR="0083651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creative, 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happy and positive students. We look forw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</w:t>
            </w:r>
            <w:r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rd to welcoming</w:t>
            </w:r>
            <w:r w:rsidR="00DC2775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00316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the retur</w:t>
            </w:r>
            <w:r w:rsidR="0000316A" w:rsidRPr="00394D1B">
              <w:rPr>
                <w:rFonts w:ascii="Arial" w:eastAsia="Times New Roman" w:hAnsi="Arial" w:cs="Arial"/>
                <w:bCs w:val="0"/>
                <w:iCs/>
                <w:sz w:val="22"/>
                <w:szCs w:val="22"/>
                <w:lang w:eastAsia="en-GB"/>
              </w:rPr>
              <w:t>ning</w:t>
            </w:r>
            <w:r w:rsidR="002D71FF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</w:t>
            </w:r>
            <w:r w:rsidR="00836518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pupils </w:t>
            </w:r>
            <w:r w:rsidR="002D71FF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and</w:t>
            </w:r>
            <w:r w:rsidR="00E46C1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 new </w:t>
            </w:r>
            <w:r w:rsidR="00901E36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students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in year groups </w:t>
            </w:r>
            <w:r w:rsidR="00001E12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4,5 and 6 </w:t>
            </w:r>
            <w:r w:rsidR="00E46C1A" w:rsidRPr="00394D1B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who wish to join us </w:t>
            </w:r>
            <w:r w:rsidR="00C41C89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 xml:space="preserve">in </w:t>
            </w:r>
            <w:r w:rsidR="00E4445D">
              <w:rPr>
                <w:rFonts w:ascii="Arial" w:eastAsia="Times New Roman" w:hAnsi="Arial" w:cs="Arial"/>
                <w:iCs/>
                <w:sz w:val="22"/>
                <w:szCs w:val="22"/>
                <w:lang w:eastAsia="en-GB"/>
              </w:rPr>
              <w:t>September.</w:t>
            </w:r>
          </w:p>
          <w:p w14:paraId="279E40CB" w14:textId="26B490FE" w:rsidR="0055795B" w:rsidRPr="00394D1B" w:rsidRDefault="0055795B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For more information email </w:t>
            </w:r>
            <w:hyperlink r:id="rId13" w:history="1">
              <w:r w:rsidRPr="00394D1B">
                <w:rPr>
                  <w:rFonts w:ascii="Arial" w:eastAsia="Times New Roman" w:hAnsi="Arial" w:cs="Arial"/>
                  <w:iCs/>
                  <w:color w:val="24A5CD" w:themeColor="hyperlink"/>
                  <w:sz w:val="22"/>
                  <w:szCs w:val="22"/>
                  <w:u w:val="single"/>
                  <w:lang w:eastAsia="en-GB"/>
                </w:rPr>
                <w:t>jo@theatreworks.biz</w:t>
              </w:r>
            </w:hyperlink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                                  </w:t>
            </w: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or call 07770 3753</w:t>
            </w:r>
            <w:r w:rsidR="00FF4577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44</w:t>
            </w:r>
          </w:p>
          <w:p w14:paraId="15340127" w14:textId="1A6C8552" w:rsidR="002302DB" w:rsidRPr="00394D1B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Best </w:t>
            </w:r>
            <w:r w:rsidR="00BF588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wishes</w:t>
            </w:r>
            <w:r w:rsidR="00BF5880" w:rsidRPr="00394D1B"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  <w:t>.</w:t>
            </w:r>
            <w:r w:rsidR="00516B00"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5FEC8FC7" w14:textId="72F8FAC5" w:rsidR="00FF4577" w:rsidRPr="00394D1B" w:rsidRDefault="00B11221" w:rsidP="0055795B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>Jo</w:t>
            </w:r>
          </w:p>
          <w:p w14:paraId="27560DF2" w14:textId="01442F53" w:rsidR="00FF4577" w:rsidRPr="00394D1B" w:rsidRDefault="00FF4577" w:rsidP="00FF4577">
            <w:pPr>
              <w:spacing w:before="200"/>
              <w:ind w:right="864"/>
              <w:rPr>
                <w:rFonts w:ascii="Arial" w:eastAsia="Times New Roman" w:hAnsi="Arial" w:cs="Arial"/>
                <w:bCs w:val="0"/>
                <w:iCs/>
                <w:color w:val="000000"/>
                <w:sz w:val="22"/>
                <w:szCs w:val="22"/>
                <w:lang w:eastAsia="en-GB"/>
              </w:rPr>
            </w:pPr>
            <w:r w:rsidRPr="00394D1B">
              <w:rPr>
                <w:rFonts w:ascii="Arial" w:eastAsia="Times New Roman" w:hAnsi="Arial" w:cs="Arial"/>
                <w:iCs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6B2D7467" w14:textId="53D236CD" w:rsidR="00FF4577" w:rsidRPr="00001E12" w:rsidRDefault="00FF4577" w:rsidP="0055795B">
            <w:pPr>
              <w:spacing w:before="200"/>
              <w:ind w:right="864"/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</w:pPr>
            <w:r w:rsidRPr="00001E12">
              <w:rPr>
                <w:rFonts w:ascii="Arial" w:eastAsia="Times New Roman" w:hAnsi="Arial" w:cs="Arial"/>
                <w:b/>
                <w:bCs w:val="0"/>
                <w:iCs/>
                <w:color w:val="000000"/>
                <w:sz w:val="20"/>
                <w:szCs w:val="20"/>
                <w:lang w:eastAsia="en-GB"/>
              </w:rPr>
              <w:t>Principal Theatre Works</w:t>
            </w:r>
          </w:p>
          <w:p w14:paraId="7D2871F3" w14:textId="4FC5BB6A" w:rsidR="000466D6" w:rsidRDefault="000466D6" w:rsidP="00C507AD">
            <w:pPr>
              <w:spacing w:before="200"/>
              <w:ind w:right="864"/>
              <w:jc w:val="center"/>
              <w:rPr>
                <w:rFonts w:ascii="Comic Sans MS" w:eastAsia="Times New Roman" w:hAnsi="Comic Sans MS" w:cs="Times New Roman"/>
                <w:iCs/>
                <w:color w:val="000000"/>
                <w:sz w:val="20"/>
                <w:szCs w:val="20"/>
                <w:lang w:eastAsia="en-GB"/>
              </w:rPr>
            </w:pPr>
          </w:p>
          <w:p w14:paraId="421ECE4B" w14:textId="076BF4EE" w:rsidR="0055795B" w:rsidRPr="004843DA" w:rsidRDefault="000466D6" w:rsidP="0055795B">
            <w:pPr>
              <w:spacing w:before="200"/>
              <w:ind w:right="864"/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  <w:t xml:space="preserve">  </w:t>
            </w:r>
            <w:r w:rsidRPr="000466D6">
              <w:rPr>
                <w:rFonts w:ascii="Comic Sans MS" w:eastAsia="Times New Roman" w:hAnsi="Comic Sans MS" w:cs="Times New Roman"/>
                <w:iCs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F1B16DE" wp14:editId="2D4921F5">
                  <wp:extent cx="13420725" cy="8953500"/>
                  <wp:effectExtent l="0" t="0" r="9525" b="0"/>
                  <wp:docPr id="9" name="Picture 9" descr="C:\Users\Jo\Pictures\IMG_969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Pictures\IMG_969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725" cy="89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CF268" w14:textId="77777777" w:rsidR="0055795B" w:rsidRPr="00F760E5" w:rsidRDefault="0055795B" w:rsidP="00C65C18">
            <w:pPr>
              <w:shd w:val="clear" w:color="auto" w:fill="FFFFFF"/>
              <w:tabs>
                <w:tab w:val="left" w:pos="6210"/>
              </w:tabs>
              <w:rPr>
                <w:rFonts w:ascii="Comic Sans MS" w:eastAsia="Times New Roman" w:hAnsi="Comic Sans MS" w:cs="Times New Roman"/>
                <w:iCs/>
                <w:sz w:val="20"/>
                <w:szCs w:val="20"/>
                <w:lang w:eastAsia="en-GB"/>
              </w:rPr>
            </w:pPr>
          </w:p>
          <w:p w14:paraId="614C4D7B" w14:textId="77777777" w:rsidR="00C65C18" w:rsidRDefault="00C65C18" w:rsidP="00C65C18">
            <w:pPr>
              <w:spacing w:after="16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7454F62" w14:textId="77777777" w:rsidR="00C65C18" w:rsidRPr="00C65C18" w:rsidRDefault="00C65C18" w:rsidP="00C65C18">
            <w:pPr>
              <w:spacing w:after="160" w:line="312" w:lineRule="auto"/>
            </w:pPr>
          </w:p>
          <w:p w14:paraId="49034B6D" w14:textId="77777777" w:rsidR="005C61E4" w:rsidRPr="00AA4794" w:rsidRDefault="005C61E4" w:rsidP="005C61E4">
            <w:pPr>
              <w:spacing w:after="160" w:line="312" w:lineRule="auto"/>
            </w:pPr>
          </w:p>
          <w:p w14:paraId="1E7172DC" w14:textId="77777777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015028BC" w14:textId="77777777" w:rsidR="005C61E4" w:rsidRPr="00C65C18" w:rsidRDefault="00C65C18" w:rsidP="00084FBE">
            <w:pPr>
              <w:pStyle w:val="Heading3"/>
            </w:pPr>
            <w:r w:rsidRPr="00C65C18">
              <w:t>Theatre Works</w:t>
            </w:r>
          </w:p>
          <w:p w14:paraId="7B375A5B" w14:textId="361C9BFB" w:rsidR="00C65C18" w:rsidRPr="001F0620" w:rsidRDefault="00C65C18" w:rsidP="001473BB">
            <w:pPr>
              <w:pStyle w:val="Heading2"/>
              <w:ind w:left="0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Drama classes at</w:t>
            </w:r>
          </w:p>
          <w:p w14:paraId="15925FC1" w14:textId="30C450BD" w:rsidR="00C65C18" w:rsidRPr="001F0620" w:rsidRDefault="00E05AA4" w:rsidP="001473BB">
            <w:pPr>
              <w:pStyle w:val="Heading2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Cleves School</w:t>
            </w:r>
          </w:p>
          <w:p w14:paraId="2B703686" w14:textId="2EFCF2B0" w:rsidR="005C61E4" w:rsidRPr="001F0620" w:rsidRDefault="00A7298C" w:rsidP="005C61E4">
            <w:pPr>
              <w:pStyle w:val="Heading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Join</w:t>
            </w:r>
            <w:r w:rsidR="00BE5B70">
              <w:rPr>
                <w:sz w:val="24"/>
                <w:szCs w:val="24"/>
              </w:rPr>
              <w:t xml:space="preserve"> us for our </w:t>
            </w:r>
            <w:r w:rsidR="00394D1B">
              <w:rPr>
                <w:sz w:val="24"/>
                <w:szCs w:val="24"/>
              </w:rPr>
              <w:t xml:space="preserve">autumn </w:t>
            </w:r>
            <w:r w:rsidR="00BE5B70">
              <w:rPr>
                <w:sz w:val="24"/>
                <w:szCs w:val="24"/>
              </w:rPr>
              <w:t>term 202</w:t>
            </w:r>
            <w:r w:rsidR="00FA63F6">
              <w:rPr>
                <w:sz w:val="24"/>
                <w:szCs w:val="24"/>
              </w:rPr>
              <w:t>5</w:t>
            </w:r>
            <w:r w:rsidR="0094501B">
              <w:rPr>
                <w:sz w:val="24"/>
                <w:szCs w:val="24"/>
              </w:rPr>
              <w:t>.</w:t>
            </w:r>
          </w:p>
          <w:p w14:paraId="0AE86A21" w14:textId="77777777" w:rsidR="0055795B" w:rsidRPr="001F0620" w:rsidRDefault="0055795B" w:rsidP="005C61E4">
            <w:pPr>
              <w:pStyle w:val="Heading2"/>
              <w:rPr>
                <w:sz w:val="24"/>
                <w:szCs w:val="24"/>
              </w:rPr>
            </w:pPr>
            <w:r w:rsidRPr="001F0620">
              <w:rPr>
                <w:sz w:val="24"/>
                <w:szCs w:val="24"/>
              </w:rPr>
              <w:t>Learn new skills in our exciting acting classes.</w:t>
            </w:r>
          </w:p>
          <w:p w14:paraId="113C375A" w14:textId="775D4DAB" w:rsidR="005C61E4" w:rsidRPr="00AA4794" w:rsidRDefault="00EC680B" w:rsidP="005C61E4">
            <w:pPr>
              <w:pStyle w:val="Heading2"/>
            </w:pPr>
            <w:r>
              <w:rPr>
                <w:noProof/>
              </w:rPr>
              <w:drawing>
                <wp:inline distT="0" distB="0" distL="0" distR="0" wp14:anchorId="5179A2B0" wp14:editId="03CF96EF">
                  <wp:extent cx="1659740" cy="1021080"/>
                  <wp:effectExtent l="0" t="0" r="0" b="7620"/>
                  <wp:docPr id="389648869" name="Picture 1" descr="A group of children dancing on a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48869" name="Picture 1" descr="A group of children dancing on a stage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404" cy="102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4367C" w14:textId="77777777" w:rsidR="005C61E4" w:rsidRPr="00AA4794" w:rsidRDefault="0055795B" w:rsidP="0055795B">
            <w:pPr>
              <w:pStyle w:val="Heading2"/>
              <w:ind w:left="0"/>
            </w:pPr>
            <w:r w:rsidRPr="004843DA">
              <w:rPr>
                <w:rFonts w:ascii="Comic Sans MS" w:eastAsia="Times New Roman" w:hAnsi="Comic Sans MS" w:cs="Times New Roman"/>
                <w:b/>
                <w:noProof/>
                <w:color w:val="000000"/>
                <w:sz w:val="20"/>
                <w:szCs w:val="20"/>
                <w:lang w:eastAsia="en-GB"/>
              </w:rPr>
              <w:drawing>
                <wp:inline distT="0" distB="0" distL="0" distR="0" wp14:anchorId="2BF93DEC" wp14:editId="0BA56BD7">
                  <wp:extent cx="1514063" cy="1009022"/>
                  <wp:effectExtent l="0" t="0" r="0" b="635"/>
                  <wp:docPr id="5" name="Picture 5" descr="C:\Users\Jo\Desktop\PHOTOS\Jill Kent pctures\IMG_9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\Desktop\PHOTOS\Jill Kent pctures\IMG_9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63" cy="10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B1520" w14:textId="7C1CA518" w:rsidR="005C61E4" w:rsidRPr="00AA4794" w:rsidRDefault="008B1647" w:rsidP="0055795B">
            <w:pPr>
              <w:pStyle w:val="Heading2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F6759D" wp14:editId="29579CAE">
                  <wp:extent cx="1279247" cy="9188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 LOGO Theatre Works-0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617" cy="93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3C214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180EF" w14:textId="77777777" w:rsidR="008C1BFF" w:rsidRDefault="008C1BFF" w:rsidP="005F5D5F">
      <w:pPr>
        <w:spacing w:after="0" w:line="240" w:lineRule="auto"/>
      </w:pPr>
      <w:r>
        <w:separator/>
      </w:r>
    </w:p>
  </w:endnote>
  <w:endnote w:type="continuationSeparator" w:id="0">
    <w:p w14:paraId="375906E9" w14:textId="77777777" w:rsidR="008C1BFF" w:rsidRDefault="008C1BF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4BC3C" w14:textId="77777777" w:rsidR="008C1BFF" w:rsidRDefault="008C1BFF" w:rsidP="005F5D5F">
      <w:pPr>
        <w:spacing w:after="0" w:line="240" w:lineRule="auto"/>
      </w:pPr>
      <w:r>
        <w:separator/>
      </w:r>
    </w:p>
  </w:footnote>
  <w:footnote w:type="continuationSeparator" w:id="0">
    <w:p w14:paraId="21900EC7" w14:textId="77777777" w:rsidR="008C1BFF" w:rsidRDefault="008C1BF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4566175">
    <w:abstractNumId w:val="9"/>
  </w:num>
  <w:num w:numId="2" w16cid:durableId="15616906">
    <w:abstractNumId w:val="7"/>
  </w:num>
  <w:num w:numId="3" w16cid:durableId="2093089044">
    <w:abstractNumId w:val="6"/>
  </w:num>
  <w:num w:numId="4" w16cid:durableId="1692294590">
    <w:abstractNumId w:val="5"/>
  </w:num>
  <w:num w:numId="5" w16cid:durableId="2025352629">
    <w:abstractNumId w:val="4"/>
  </w:num>
  <w:num w:numId="6" w16cid:durableId="737821012">
    <w:abstractNumId w:val="8"/>
  </w:num>
  <w:num w:numId="7" w16cid:durableId="289357926">
    <w:abstractNumId w:val="3"/>
  </w:num>
  <w:num w:numId="8" w16cid:durableId="729351059">
    <w:abstractNumId w:val="2"/>
  </w:num>
  <w:num w:numId="9" w16cid:durableId="367922820">
    <w:abstractNumId w:val="1"/>
  </w:num>
  <w:num w:numId="10" w16cid:durableId="86771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18"/>
    <w:rsid w:val="00001E12"/>
    <w:rsid w:val="0000316A"/>
    <w:rsid w:val="000040A1"/>
    <w:rsid w:val="00005122"/>
    <w:rsid w:val="00005F6D"/>
    <w:rsid w:val="000168C0"/>
    <w:rsid w:val="000213A1"/>
    <w:rsid w:val="00023CB3"/>
    <w:rsid w:val="000427C6"/>
    <w:rsid w:val="00045165"/>
    <w:rsid w:val="000466D6"/>
    <w:rsid w:val="000717A0"/>
    <w:rsid w:val="00076F31"/>
    <w:rsid w:val="00084FBE"/>
    <w:rsid w:val="000B4C91"/>
    <w:rsid w:val="000C7EBC"/>
    <w:rsid w:val="000F5064"/>
    <w:rsid w:val="00105D3E"/>
    <w:rsid w:val="00112929"/>
    <w:rsid w:val="00121020"/>
    <w:rsid w:val="0013777D"/>
    <w:rsid w:val="00140910"/>
    <w:rsid w:val="001473BB"/>
    <w:rsid w:val="00171CDD"/>
    <w:rsid w:val="00175521"/>
    <w:rsid w:val="00181FB9"/>
    <w:rsid w:val="00187308"/>
    <w:rsid w:val="0019346F"/>
    <w:rsid w:val="001B0E18"/>
    <w:rsid w:val="001B44D1"/>
    <w:rsid w:val="001C1CF1"/>
    <w:rsid w:val="001C6ABD"/>
    <w:rsid w:val="001C78E7"/>
    <w:rsid w:val="001E2C5C"/>
    <w:rsid w:val="001E3E50"/>
    <w:rsid w:val="001F0620"/>
    <w:rsid w:val="002179BD"/>
    <w:rsid w:val="002302DB"/>
    <w:rsid w:val="00236121"/>
    <w:rsid w:val="00251739"/>
    <w:rsid w:val="00255412"/>
    <w:rsid w:val="00261A78"/>
    <w:rsid w:val="00264507"/>
    <w:rsid w:val="00286F21"/>
    <w:rsid w:val="002C2D04"/>
    <w:rsid w:val="002D71FF"/>
    <w:rsid w:val="003007EF"/>
    <w:rsid w:val="0031122B"/>
    <w:rsid w:val="0032542E"/>
    <w:rsid w:val="00340868"/>
    <w:rsid w:val="003632AB"/>
    <w:rsid w:val="00394D1B"/>
    <w:rsid w:val="003B6A17"/>
    <w:rsid w:val="003D0D69"/>
    <w:rsid w:val="003F3185"/>
    <w:rsid w:val="003F3B06"/>
    <w:rsid w:val="003F4B09"/>
    <w:rsid w:val="00410A4E"/>
    <w:rsid w:val="00411532"/>
    <w:rsid w:val="00416DA1"/>
    <w:rsid w:val="00420066"/>
    <w:rsid w:val="00426656"/>
    <w:rsid w:val="004331CB"/>
    <w:rsid w:val="00442295"/>
    <w:rsid w:val="004745AB"/>
    <w:rsid w:val="00483C84"/>
    <w:rsid w:val="004B2398"/>
    <w:rsid w:val="004C481F"/>
    <w:rsid w:val="00516B00"/>
    <w:rsid w:val="005222EE"/>
    <w:rsid w:val="00534B4A"/>
    <w:rsid w:val="00541BB3"/>
    <w:rsid w:val="00544732"/>
    <w:rsid w:val="00557473"/>
    <w:rsid w:val="0055795B"/>
    <w:rsid w:val="005602A8"/>
    <w:rsid w:val="0058139F"/>
    <w:rsid w:val="005C61E4"/>
    <w:rsid w:val="005E685F"/>
    <w:rsid w:val="005E6E5B"/>
    <w:rsid w:val="005F5D5F"/>
    <w:rsid w:val="0060526D"/>
    <w:rsid w:val="0060568D"/>
    <w:rsid w:val="00607CCE"/>
    <w:rsid w:val="00621508"/>
    <w:rsid w:val="00633944"/>
    <w:rsid w:val="006559FA"/>
    <w:rsid w:val="00656B20"/>
    <w:rsid w:val="00663795"/>
    <w:rsid w:val="00665EA1"/>
    <w:rsid w:val="006776AE"/>
    <w:rsid w:val="00685754"/>
    <w:rsid w:val="006A30D8"/>
    <w:rsid w:val="006A366E"/>
    <w:rsid w:val="006C402F"/>
    <w:rsid w:val="006E5B0F"/>
    <w:rsid w:val="00730445"/>
    <w:rsid w:val="00737078"/>
    <w:rsid w:val="0077207C"/>
    <w:rsid w:val="00772FDC"/>
    <w:rsid w:val="00786BE8"/>
    <w:rsid w:val="0079199F"/>
    <w:rsid w:val="00797E2A"/>
    <w:rsid w:val="00797E7A"/>
    <w:rsid w:val="007B0E76"/>
    <w:rsid w:val="007B5354"/>
    <w:rsid w:val="008010F0"/>
    <w:rsid w:val="00831B18"/>
    <w:rsid w:val="00836518"/>
    <w:rsid w:val="00837654"/>
    <w:rsid w:val="008466B5"/>
    <w:rsid w:val="00853C17"/>
    <w:rsid w:val="00864D58"/>
    <w:rsid w:val="00880783"/>
    <w:rsid w:val="00883153"/>
    <w:rsid w:val="008A1C11"/>
    <w:rsid w:val="008B1647"/>
    <w:rsid w:val="008B3D51"/>
    <w:rsid w:val="008B5772"/>
    <w:rsid w:val="008C02B0"/>
    <w:rsid w:val="008C031F"/>
    <w:rsid w:val="008C1756"/>
    <w:rsid w:val="008C1BFF"/>
    <w:rsid w:val="008C4D0A"/>
    <w:rsid w:val="008D17FF"/>
    <w:rsid w:val="008F6C52"/>
    <w:rsid w:val="00901E36"/>
    <w:rsid w:val="009141C6"/>
    <w:rsid w:val="00920B48"/>
    <w:rsid w:val="00926051"/>
    <w:rsid w:val="0094482C"/>
    <w:rsid w:val="0094501B"/>
    <w:rsid w:val="009562D6"/>
    <w:rsid w:val="009969E1"/>
    <w:rsid w:val="009D3397"/>
    <w:rsid w:val="009F43E5"/>
    <w:rsid w:val="00A03450"/>
    <w:rsid w:val="00A21F41"/>
    <w:rsid w:val="00A5428E"/>
    <w:rsid w:val="00A63EA6"/>
    <w:rsid w:val="00A64005"/>
    <w:rsid w:val="00A7298C"/>
    <w:rsid w:val="00A95298"/>
    <w:rsid w:val="00A97C88"/>
    <w:rsid w:val="00AA4794"/>
    <w:rsid w:val="00AB3068"/>
    <w:rsid w:val="00AB58F4"/>
    <w:rsid w:val="00AE3165"/>
    <w:rsid w:val="00AF32DC"/>
    <w:rsid w:val="00B11221"/>
    <w:rsid w:val="00B353A5"/>
    <w:rsid w:val="00B46A60"/>
    <w:rsid w:val="00B7280D"/>
    <w:rsid w:val="00BC1D29"/>
    <w:rsid w:val="00BC6ED1"/>
    <w:rsid w:val="00BE5B70"/>
    <w:rsid w:val="00BF536F"/>
    <w:rsid w:val="00BF5880"/>
    <w:rsid w:val="00BF7C7E"/>
    <w:rsid w:val="00C06D00"/>
    <w:rsid w:val="00C12567"/>
    <w:rsid w:val="00C35290"/>
    <w:rsid w:val="00C357D0"/>
    <w:rsid w:val="00C41C89"/>
    <w:rsid w:val="00C507AD"/>
    <w:rsid w:val="00C57F20"/>
    <w:rsid w:val="00C65C18"/>
    <w:rsid w:val="00C66453"/>
    <w:rsid w:val="00C72CE1"/>
    <w:rsid w:val="00CA1B85"/>
    <w:rsid w:val="00CB01CC"/>
    <w:rsid w:val="00CB203D"/>
    <w:rsid w:val="00CC57AB"/>
    <w:rsid w:val="00CD4CE5"/>
    <w:rsid w:val="00CE7919"/>
    <w:rsid w:val="00CF557C"/>
    <w:rsid w:val="00D0038A"/>
    <w:rsid w:val="00D0594B"/>
    <w:rsid w:val="00D16845"/>
    <w:rsid w:val="00D16DB8"/>
    <w:rsid w:val="00D32918"/>
    <w:rsid w:val="00D34ACB"/>
    <w:rsid w:val="00D40549"/>
    <w:rsid w:val="00D453F8"/>
    <w:rsid w:val="00D56FBE"/>
    <w:rsid w:val="00D751DD"/>
    <w:rsid w:val="00D9333B"/>
    <w:rsid w:val="00DA7A5D"/>
    <w:rsid w:val="00DC2775"/>
    <w:rsid w:val="00DD3709"/>
    <w:rsid w:val="00DE5238"/>
    <w:rsid w:val="00E05AA4"/>
    <w:rsid w:val="00E0617D"/>
    <w:rsid w:val="00E3564F"/>
    <w:rsid w:val="00E4445D"/>
    <w:rsid w:val="00E46C1A"/>
    <w:rsid w:val="00E52DDB"/>
    <w:rsid w:val="00EC1838"/>
    <w:rsid w:val="00EC5CE6"/>
    <w:rsid w:val="00EC680B"/>
    <w:rsid w:val="00EF4A2B"/>
    <w:rsid w:val="00F04BF7"/>
    <w:rsid w:val="00F12FED"/>
    <w:rsid w:val="00F2548A"/>
    <w:rsid w:val="00F35C3B"/>
    <w:rsid w:val="00F473BA"/>
    <w:rsid w:val="00F96571"/>
    <w:rsid w:val="00FA21D4"/>
    <w:rsid w:val="00FA63F6"/>
    <w:rsid w:val="00FB0F57"/>
    <w:rsid w:val="00FB2003"/>
    <w:rsid w:val="00FB42D1"/>
    <w:rsid w:val="00FF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62608A"/>
  <w15:chartTrackingRefBased/>
  <w15:docId w15:val="{BB7F79DC-8C70-412E-BF04-70E51396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o@theatreworks.bi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eatreworks.biz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atreworks.b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5C61-3706-461F-B23F-FB18B28C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 Russ</cp:lastModifiedBy>
  <cp:revision>2</cp:revision>
  <cp:lastPrinted>2025-06-24T09:42:00Z</cp:lastPrinted>
  <dcterms:created xsi:type="dcterms:W3CDTF">2025-06-24T09:43:00Z</dcterms:created>
  <dcterms:modified xsi:type="dcterms:W3CDTF">2025-06-24T09:43:00Z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