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017663EA" w14:textId="77777777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4FA8081E" w14:textId="77777777" w:rsidR="00C65C18" w:rsidRDefault="0055795B" w:rsidP="00C65C18">
            <w:pPr>
              <w:spacing w:after="160" w:line="312" w:lineRule="auto"/>
              <w:rPr>
                <w:rFonts w:ascii="Arial" w:hAnsi="Arial" w:cs="Arial"/>
                <w:sz w:val="18"/>
                <w:szCs w:val="18"/>
              </w:rPr>
            </w:pPr>
            <w:r w:rsidRPr="004843DA">
              <w:rPr>
                <w:rFonts w:ascii="Comic Sans MS" w:eastAsia="Times New Roman" w:hAnsi="Comic Sans MS" w:cs="Times New Roman"/>
                <w:b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22A3B995" wp14:editId="7E135D0C">
                  <wp:extent cx="1504345" cy="1128701"/>
                  <wp:effectExtent l="0" t="0" r="635" b="0"/>
                  <wp:docPr id="6" name="Picture 6" descr="C:\Users\Jo\Desktop\PHOTOS\we will rock you show pictures\IMG_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\Desktop\PHOTOS\we will rock you show pictures\IMG_1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40" cy="11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Times New Roman" w:hAnsi="Comic Sans MS" w:cs="Times New Roman"/>
                <w:b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1FBE0A4C" wp14:editId="589DD6E8">
                  <wp:extent cx="1558290" cy="1132065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nal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23" cy="115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43DA">
              <w:rPr>
                <w:rFonts w:ascii="Comic Sans MS" w:eastAsia="Times New Roman" w:hAnsi="Comic Sans MS" w:cs="Times New Roman"/>
                <w:b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61BB5DC3" wp14:editId="6C08EE69">
                  <wp:extent cx="1428115" cy="1133390"/>
                  <wp:effectExtent l="0" t="0" r="635" b="0"/>
                  <wp:docPr id="7" name="Picture 7" descr="C:\Users\Jo\Desktop\PHOTOS\Darias show photos\Jess and Isssy (3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\Desktop\PHOTOS\Darias show photos\Jess and Isssy (3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81" cy="1148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4C4109" w14:textId="0C88C572" w:rsidR="005C61E4" w:rsidRPr="00394D1B" w:rsidRDefault="00C65C18" w:rsidP="00C65C18">
            <w:pPr>
              <w:spacing w:after="160" w:line="312" w:lineRule="auto"/>
              <w:rPr>
                <w:rFonts w:ascii="Arial" w:hAnsi="Arial" w:cs="Arial"/>
                <w:sz w:val="22"/>
                <w:szCs w:val="22"/>
              </w:rPr>
            </w:pPr>
            <w:r w:rsidRPr="00394D1B">
              <w:rPr>
                <w:rFonts w:ascii="Arial" w:hAnsi="Arial" w:cs="Arial"/>
                <w:sz w:val="22"/>
                <w:szCs w:val="22"/>
              </w:rPr>
              <w:t>Dear Parent/</w:t>
            </w:r>
            <w:r w:rsidR="00023CB3" w:rsidRPr="00394D1B">
              <w:rPr>
                <w:rFonts w:ascii="Arial" w:hAnsi="Arial" w:cs="Arial"/>
                <w:sz w:val="22"/>
                <w:szCs w:val="22"/>
              </w:rPr>
              <w:t>C</w:t>
            </w:r>
            <w:r w:rsidRPr="00394D1B">
              <w:rPr>
                <w:rFonts w:ascii="Arial" w:hAnsi="Arial" w:cs="Arial"/>
                <w:sz w:val="22"/>
                <w:szCs w:val="22"/>
              </w:rPr>
              <w:t>arer</w:t>
            </w:r>
            <w:r w:rsidR="0055795B" w:rsidRPr="00394D1B">
              <w:rPr>
                <w:rFonts w:ascii="Arial" w:hAnsi="Arial" w:cs="Arial"/>
                <w:sz w:val="22"/>
                <w:szCs w:val="22"/>
              </w:rPr>
              <w:t>,</w:t>
            </w:r>
          </w:p>
          <w:p w14:paraId="1467E3D1" w14:textId="7766ED17" w:rsidR="00C65C18" w:rsidRPr="00394D1B" w:rsidRDefault="00C65C18" w:rsidP="00C65C18">
            <w:pPr>
              <w:shd w:val="clear" w:color="auto" w:fill="FFFFFF"/>
              <w:rPr>
                <w:rFonts w:ascii="Arial" w:eastAsia="Times New Roman" w:hAnsi="Arial" w:cs="Arial"/>
                <w:bCs w:val="0"/>
                <w:color w:val="000000"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Theatre Works are proud to host drama classes at </w:t>
            </w:r>
            <w:r w:rsidR="00E05AA4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Cleves School</w:t>
            </w:r>
            <w:r w:rsidR="00394D1B" w:rsidRPr="00394D1B">
              <w:rPr>
                <w:rFonts w:ascii="Arial" w:eastAsia="Times New Roman" w:hAnsi="Arial" w:cs="Arial"/>
                <w:bCs w:val="0"/>
                <w:color w:val="000000"/>
                <w:sz w:val="22"/>
                <w:szCs w:val="22"/>
                <w:lang w:eastAsia="en-GB"/>
              </w:rPr>
              <w:t>,</w:t>
            </w:r>
            <w:r w:rsidR="005E685F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3D0D69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and </w:t>
            </w:r>
            <w:r w:rsidR="00112929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in September </w:t>
            </w:r>
            <w:r w:rsidR="003D0D69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we are looking forward to welcoming </w:t>
            </w:r>
            <w:r w:rsidR="00633944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new </w:t>
            </w:r>
            <w:r w:rsidR="003D0D69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students</w:t>
            </w:r>
            <w:r w:rsidR="004331CB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to our </w:t>
            </w:r>
            <w:r w:rsidR="00CC57AB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acting</w:t>
            </w:r>
            <w:r w:rsidR="004331CB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6A30D8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group</w:t>
            </w:r>
            <w:r w:rsidR="004331CB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.</w:t>
            </w:r>
          </w:p>
          <w:p w14:paraId="75528848" w14:textId="77777777" w:rsidR="00633944" w:rsidRPr="00394D1B" w:rsidRDefault="00633944" w:rsidP="00C65C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  <w:p w14:paraId="709B91FA" w14:textId="1312E0A4" w:rsidR="00C65C18" w:rsidRPr="00394D1B" w:rsidRDefault="00C65C18" w:rsidP="00C65C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During the term we will cover exciting topics in our drama sessions. The variety in our classes keeps children </w:t>
            </w:r>
            <w:r w:rsidR="000717A0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focused and</w:t>
            </w: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enthused and after their stimulating classes they are alert and stretched mentally and physically. For the budding </w:t>
            </w:r>
            <w:r w:rsidR="00F12FED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performer</w:t>
            </w:r>
            <w:r w:rsidR="00F12FED" w:rsidRPr="00394D1B">
              <w:rPr>
                <w:rFonts w:ascii="Arial" w:eastAsia="Times New Roman" w:hAnsi="Arial" w:cs="Arial"/>
                <w:bCs w:val="0"/>
                <w:color w:val="000000"/>
                <w:sz w:val="22"/>
                <w:szCs w:val="22"/>
                <w:lang w:eastAsia="en-GB"/>
              </w:rPr>
              <w:t>s</w:t>
            </w: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we can help them in all aspects of performance work and for </w:t>
            </w:r>
            <w:r w:rsidR="00831B18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all</w:t>
            </w:r>
            <w:r w:rsidR="005E6E5B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our</w:t>
            </w: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5E6E5B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students</w:t>
            </w: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we aim to increase </w:t>
            </w:r>
            <w:r w:rsidR="00394D1B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the confid</w:t>
            </w:r>
            <w:r w:rsidR="00394D1B" w:rsidRPr="00394D1B">
              <w:rPr>
                <w:rFonts w:ascii="Arial" w:eastAsia="Times New Roman" w:hAnsi="Arial" w:cs="Arial"/>
                <w:bCs w:val="0"/>
                <w:color w:val="000000"/>
                <w:sz w:val="22"/>
                <w:szCs w:val="22"/>
                <w:lang w:eastAsia="en-GB"/>
              </w:rPr>
              <w:t>ence</w:t>
            </w: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levels which will show in their school and social life. Most of all at Theatre Works we have fun through creative learning.</w:t>
            </w:r>
          </w:p>
          <w:p w14:paraId="1B3C27D9" w14:textId="77777777" w:rsidR="000466D6" w:rsidRPr="00394D1B" w:rsidRDefault="000466D6" w:rsidP="00C65C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  <w:p w14:paraId="6DD16567" w14:textId="7AAE0924" w:rsidR="000466D6" w:rsidRPr="00394D1B" w:rsidRDefault="000466D6" w:rsidP="000466D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Over the </w:t>
            </w:r>
            <w:r w:rsidR="006C402F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autumn </w:t>
            </w: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term we will be working with the children in various areas of the performing arts including</w:t>
            </w:r>
            <w:r w:rsidR="008C4D0A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</w:t>
            </w: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musical theatre, scripted material/plays, creative </w:t>
            </w:r>
            <w:r w:rsidR="003F3185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writing</w:t>
            </w:r>
            <w:r w:rsidR="003F3185" w:rsidRPr="00394D1B">
              <w:rPr>
                <w:rFonts w:ascii="Arial" w:eastAsia="Times New Roman" w:hAnsi="Arial" w:cs="Arial"/>
                <w:bCs w:val="0"/>
                <w:color w:val="000000"/>
                <w:sz w:val="22"/>
                <w:szCs w:val="22"/>
                <w:lang w:eastAsia="en-GB"/>
              </w:rPr>
              <w:t>,</w:t>
            </w: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and </w:t>
            </w:r>
            <w:r w:rsidR="00772FDC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presenting.</w:t>
            </w:r>
            <w:r w:rsidR="00CE7919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</w:t>
            </w: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(For more information look at our website </w:t>
            </w:r>
            <w:hyperlink r:id="rId11" w:history="1">
              <w:r w:rsidRPr="00394D1B">
                <w:rPr>
                  <w:rStyle w:val="Hyperlink"/>
                  <w:rFonts w:ascii="Arial" w:eastAsia="Times New Roman" w:hAnsi="Arial" w:cs="Arial"/>
                  <w:sz w:val="22"/>
                  <w:szCs w:val="22"/>
                  <w:lang w:eastAsia="en-GB"/>
                </w:rPr>
                <w:t>www.theatreworks.biz</w:t>
              </w:r>
            </w:hyperlink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)</w:t>
            </w:r>
            <w:r w:rsidR="003D0D69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</w:t>
            </w:r>
          </w:p>
          <w:p w14:paraId="152C1BC1" w14:textId="77777777" w:rsidR="000466D6" w:rsidRPr="00394D1B" w:rsidRDefault="000466D6" w:rsidP="00C65C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  <w:p w14:paraId="58316DFD" w14:textId="10C8F1B1" w:rsidR="00C65C18" w:rsidRPr="00394D1B" w:rsidRDefault="006C402F" w:rsidP="00C65C18">
            <w:pPr>
              <w:shd w:val="clear" w:color="auto" w:fill="FFFFFF"/>
              <w:tabs>
                <w:tab w:val="left" w:pos="6210"/>
              </w:tabs>
              <w:rPr>
                <w:rFonts w:ascii="Arial" w:eastAsia="Times New Roman" w:hAnsi="Arial" w:cs="Arial"/>
                <w:b/>
                <w:color w:val="FF0000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2"/>
                <w:szCs w:val="22"/>
                <w:lang w:eastAsia="en-GB"/>
              </w:rPr>
              <w:t xml:space="preserve">Autumn </w:t>
            </w:r>
            <w:r w:rsidR="00C65C18" w:rsidRPr="00394D1B">
              <w:rPr>
                <w:rFonts w:ascii="Arial" w:eastAsia="Times New Roman" w:hAnsi="Arial" w:cs="Arial"/>
                <w:b/>
                <w:color w:val="FF0000"/>
                <w:sz w:val="22"/>
                <w:szCs w:val="22"/>
                <w:lang w:eastAsia="en-GB"/>
              </w:rPr>
              <w:t>term 202</w:t>
            </w:r>
            <w:r w:rsidR="00FA63F6" w:rsidRPr="00394D1B">
              <w:rPr>
                <w:rFonts w:ascii="Arial" w:eastAsia="Times New Roman" w:hAnsi="Arial" w:cs="Arial"/>
                <w:b/>
                <w:color w:val="FF0000"/>
                <w:sz w:val="22"/>
                <w:szCs w:val="22"/>
                <w:lang w:eastAsia="en-GB"/>
              </w:rPr>
              <w:t>5</w:t>
            </w:r>
            <w:r w:rsidR="00C65C18" w:rsidRPr="00394D1B">
              <w:rPr>
                <w:rFonts w:ascii="Arial" w:eastAsia="Times New Roman" w:hAnsi="Arial" w:cs="Arial"/>
                <w:b/>
                <w:color w:val="FF0000"/>
                <w:sz w:val="22"/>
                <w:szCs w:val="22"/>
                <w:lang w:eastAsia="en-GB"/>
              </w:rPr>
              <w:t>:</w:t>
            </w:r>
          </w:p>
          <w:p w14:paraId="7B55698F" w14:textId="4AFF9E26" w:rsidR="00C65C18" w:rsidRPr="00394D1B" w:rsidRDefault="007B07EA" w:rsidP="00C65C18">
            <w:pPr>
              <w:shd w:val="clear" w:color="auto" w:fill="FFFFFF"/>
              <w:tabs>
                <w:tab w:val="left" w:pos="6210"/>
              </w:tabs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>Mondays</w:t>
            </w:r>
            <w:r w:rsidR="00CE7919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- </w:t>
            </w:r>
            <w:r w:rsidR="00F96571" w:rsidRPr="00394D1B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year groups </w:t>
            </w:r>
            <w:r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>3 and 4</w:t>
            </w:r>
            <w:r w:rsidR="0094482C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 </w:t>
            </w:r>
            <w:r w:rsidR="00663795" w:rsidRPr="00394D1B">
              <w:rPr>
                <w:rFonts w:ascii="Arial" w:eastAsia="Times New Roman" w:hAnsi="Arial" w:cs="Arial"/>
                <w:bCs w:val="0"/>
                <w:iCs/>
                <w:sz w:val="22"/>
                <w:szCs w:val="22"/>
                <w:lang w:eastAsia="en-GB"/>
              </w:rPr>
              <w:t xml:space="preserve">From </w:t>
            </w:r>
            <w:r w:rsidR="00E05AA4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3.30pm until 4.30pm</w:t>
            </w:r>
          </w:p>
          <w:p w14:paraId="55866257" w14:textId="6C6BA407" w:rsidR="00140910" w:rsidRPr="00394D1B" w:rsidRDefault="00C65C18" w:rsidP="00C65C18">
            <w:pPr>
              <w:shd w:val="clear" w:color="auto" w:fill="FFFFFF"/>
              <w:tabs>
                <w:tab w:val="left" w:pos="6210"/>
              </w:tabs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>Dates:</w:t>
            </w:r>
            <w:r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 </w:t>
            </w:r>
            <w:r w:rsidR="007B07EA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Monday 8</w:t>
            </w:r>
            <w:r w:rsidR="007B07EA" w:rsidRPr="007B07EA">
              <w:rPr>
                <w:rFonts w:ascii="Arial" w:eastAsia="Times New Roman" w:hAnsi="Arial" w:cs="Arial"/>
                <w:iCs/>
                <w:sz w:val="22"/>
                <w:szCs w:val="22"/>
                <w:vertAlign w:val="superscript"/>
                <w:lang w:eastAsia="en-GB"/>
              </w:rPr>
              <w:t>th</w:t>
            </w:r>
            <w:r w:rsidR="007B07EA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 September </w:t>
            </w:r>
            <w:r w:rsidR="00864D58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until </w:t>
            </w:r>
            <w:r w:rsidR="007B07EA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8</w:t>
            </w:r>
            <w:r w:rsidR="00864D58" w:rsidRPr="00864D58">
              <w:rPr>
                <w:rFonts w:ascii="Arial" w:eastAsia="Times New Roman" w:hAnsi="Arial" w:cs="Arial"/>
                <w:iCs/>
                <w:sz w:val="22"/>
                <w:szCs w:val="22"/>
                <w:vertAlign w:val="superscript"/>
                <w:lang w:eastAsia="en-GB"/>
              </w:rPr>
              <w:t>th</w:t>
            </w:r>
            <w:r w:rsidR="00864D58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 of December (</w:t>
            </w:r>
            <w:r w:rsidR="007B07EA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no classes on </w:t>
            </w:r>
            <w:r w:rsidR="008078B3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the 3</w:t>
            </w:r>
            <w:r w:rsidR="008078B3" w:rsidRPr="008078B3">
              <w:rPr>
                <w:rFonts w:ascii="Arial" w:eastAsia="Times New Roman" w:hAnsi="Arial" w:cs="Arial"/>
                <w:iCs/>
                <w:sz w:val="22"/>
                <w:szCs w:val="22"/>
                <w:vertAlign w:val="superscript"/>
                <w:lang w:eastAsia="en-GB"/>
              </w:rPr>
              <w:t>rd of</w:t>
            </w:r>
            <w:r w:rsidR="008078B3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 November inset day).</w:t>
            </w:r>
          </w:p>
          <w:p w14:paraId="3F23BAFD" w14:textId="77777777" w:rsidR="00BC1D29" w:rsidRPr="00394D1B" w:rsidRDefault="00BC1D29" w:rsidP="00C65C18">
            <w:pPr>
              <w:shd w:val="clear" w:color="auto" w:fill="FFFFFF"/>
              <w:tabs>
                <w:tab w:val="left" w:pos="6210"/>
              </w:tabs>
              <w:rPr>
                <w:rFonts w:ascii="Arial" w:eastAsia="Times New Roman" w:hAnsi="Arial" w:cs="Arial"/>
                <w:bCs w:val="0"/>
                <w:iCs/>
                <w:sz w:val="22"/>
                <w:szCs w:val="22"/>
                <w:lang w:eastAsia="en-GB"/>
              </w:rPr>
            </w:pPr>
          </w:p>
          <w:p w14:paraId="4D9CDB00" w14:textId="266C0ECA" w:rsidR="00C65C18" w:rsidRPr="00394D1B" w:rsidRDefault="00797E2A" w:rsidP="00C65C18">
            <w:pPr>
              <w:shd w:val="clear" w:color="auto" w:fill="FFFFFF"/>
              <w:tabs>
                <w:tab w:val="left" w:pos="6210"/>
              </w:tabs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Our Theatre Works sessions take p</w:t>
            </w:r>
            <w:r w:rsidR="008A1C11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lace in the </w:t>
            </w:r>
            <w:r w:rsidR="00864D58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performance hall.</w:t>
            </w:r>
          </w:p>
          <w:p w14:paraId="659AD3F5" w14:textId="5DE213BA" w:rsidR="00C65C18" w:rsidRPr="00394D1B" w:rsidRDefault="00F473BA" w:rsidP="00C65C18">
            <w:pPr>
              <w:shd w:val="clear" w:color="auto" w:fill="FFFFFF"/>
              <w:tabs>
                <w:tab w:val="left" w:pos="6210"/>
              </w:tabs>
              <w:rPr>
                <w:rFonts w:ascii="Arial" w:eastAsia="Times New Roman" w:hAnsi="Arial" w:cs="Arial"/>
                <w:bCs w:val="0"/>
                <w:iCs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Fees for </w:t>
            </w:r>
            <w:r w:rsidR="00786BE8"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the </w:t>
            </w:r>
            <w:r w:rsidR="00737078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autumn term </w:t>
            </w:r>
            <w:r w:rsidR="003055B2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a</w:t>
            </w:r>
            <w:r w:rsidR="003055B2">
              <w:rPr>
                <w:rFonts w:ascii="Arial" w:eastAsia="Times New Roman" w:hAnsi="Arial" w:cs="Arial"/>
                <w:bCs w:val="0"/>
                <w:iCs/>
                <w:sz w:val="22"/>
                <w:szCs w:val="22"/>
                <w:lang w:eastAsia="en-GB"/>
              </w:rPr>
              <w:t>re £115.00</w:t>
            </w:r>
          </w:p>
          <w:p w14:paraId="5B748DA7" w14:textId="77777777" w:rsidR="000466D6" w:rsidRPr="00394D1B" w:rsidRDefault="000466D6" w:rsidP="00C65C18">
            <w:pPr>
              <w:shd w:val="clear" w:color="auto" w:fill="FFFFFF"/>
              <w:tabs>
                <w:tab w:val="left" w:pos="6210"/>
              </w:tabs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</w:pPr>
          </w:p>
          <w:p w14:paraId="216B2CB1" w14:textId="354A8A19" w:rsidR="000466D6" w:rsidRPr="00394D1B" w:rsidRDefault="000466D6" w:rsidP="00C65C18">
            <w:pPr>
              <w:shd w:val="clear" w:color="auto" w:fill="FFFFFF"/>
              <w:tabs>
                <w:tab w:val="left" w:pos="6210"/>
              </w:tabs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To book a place please visit our website </w:t>
            </w:r>
            <w:hyperlink r:id="rId12" w:history="1">
              <w:r w:rsidRPr="00394D1B">
                <w:rPr>
                  <w:rStyle w:val="Hyperlink"/>
                  <w:rFonts w:ascii="Arial" w:eastAsia="Times New Roman" w:hAnsi="Arial" w:cs="Arial"/>
                  <w:b/>
                  <w:iCs/>
                  <w:sz w:val="22"/>
                  <w:szCs w:val="22"/>
                  <w:lang w:eastAsia="en-GB"/>
                </w:rPr>
                <w:t>www.theatreworks.biz</w:t>
              </w:r>
            </w:hyperlink>
            <w:r w:rsidRPr="00394D1B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 and head to the classes page where you will </w:t>
            </w:r>
            <w:r w:rsidR="001473BB" w:rsidRPr="00394D1B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see </w:t>
            </w:r>
            <w:r w:rsidR="00C41C89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the Cleves </w:t>
            </w:r>
            <w:r w:rsidR="008078B3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Monday </w:t>
            </w:r>
            <w:r w:rsidR="00797E7A" w:rsidRPr="00394D1B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group. </w:t>
            </w:r>
            <w:r w:rsidRPr="00394D1B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>Once you have enrolled you will receive an email confirming your child’s place.</w:t>
            </w:r>
          </w:p>
          <w:p w14:paraId="150AFE9A" w14:textId="69680BD4" w:rsidR="00286F21" w:rsidRPr="00394D1B" w:rsidRDefault="0055795B" w:rsidP="0055795B">
            <w:pPr>
              <w:spacing w:before="200"/>
              <w:ind w:right="864"/>
              <w:rPr>
                <w:rFonts w:ascii="Arial" w:eastAsia="Times New Roman" w:hAnsi="Arial" w:cs="Arial"/>
                <w:bCs w:val="0"/>
                <w:iCs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Our drama group at</w:t>
            </w:r>
            <w:r w:rsidR="001473BB"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 </w:t>
            </w:r>
            <w:r w:rsidR="00C41C89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Cleves </w:t>
            </w:r>
            <w:r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is a wonderful one, filled with </w:t>
            </w:r>
            <w:r w:rsidR="00836518"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creative, </w:t>
            </w:r>
            <w:r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happy and positive students. We look forw</w:t>
            </w:r>
            <w:r w:rsidR="00C41C89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a</w:t>
            </w:r>
            <w:r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rd to welcoming</w:t>
            </w:r>
            <w:r w:rsidR="00DC2775"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 </w:t>
            </w:r>
            <w:r w:rsidR="0000316A"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the retur</w:t>
            </w:r>
            <w:r w:rsidR="0000316A" w:rsidRPr="00394D1B">
              <w:rPr>
                <w:rFonts w:ascii="Arial" w:eastAsia="Times New Roman" w:hAnsi="Arial" w:cs="Arial"/>
                <w:bCs w:val="0"/>
                <w:iCs/>
                <w:sz w:val="22"/>
                <w:szCs w:val="22"/>
                <w:lang w:eastAsia="en-GB"/>
              </w:rPr>
              <w:t>ning</w:t>
            </w:r>
            <w:r w:rsidR="002D71FF"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 </w:t>
            </w:r>
            <w:r w:rsidR="00836518"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pupils </w:t>
            </w:r>
            <w:r w:rsidR="002D71FF"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and</w:t>
            </w:r>
            <w:r w:rsidR="00E46C1A"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 new </w:t>
            </w:r>
            <w:r w:rsidR="00901E36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students </w:t>
            </w:r>
            <w:r w:rsidR="00C41C89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in year groups </w:t>
            </w:r>
            <w:r w:rsidR="008078B3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3 and 4 </w:t>
            </w:r>
            <w:r w:rsidR="00E46C1A"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who wish to join us </w:t>
            </w:r>
            <w:r w:rsidR="00C41C89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in </w:t>
            </w:r>
            <w:r w:rsidR="00E4445D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September.</w:t>
            </w:r>
          </w:p>
          <w:p w14:paraId="279E40CB" w14:textId="26B490FE" w:rsidR="0055795B" w:rsidRPr="00394D1B" w:rsidRDefault="0055795B" w:rsidP="0055795B">
            <w:pPr>
              <w:spacing w:before="200"/>
              <w:ind w:right="864"/>
              <w:rPr>
                <w:rFonts w:ascii="Arial" w:eastAsia="Times New Roman" w:hAnsi="Arial" w:cs="Arial"/>
                <w:bCs w:val="0"/>
                <w:iCs/>
                <w:color w:val="000000"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 xml:space="preserve">For more information email </w:t>
            </w:r>
            <w:hyperlink r:id="rId13" w:history="1">
              <w:r w:rsidRPr="00394D1B">
                <w:rPr>
                  <w:rFonts w:ascii="Arial" w:eastAsia="Times New Roman" w:hAnsi="Arial" w:cs="Arial"/>
                  <w:iCs/>
                  <w:color w:val="24A5CD" w:themeColor="hyperlink"/>
                  <w:sz w:val="22"/>
                  <w:szCs w:val="22"/>
                  <w:u w:val="single"/>
                  <w:lang w:eastAsia="en-GB"/>
                </w:rPr>
                <w:t>jo@theatreworks.biz</w:t>
              </w:r>
            </w:hyperlink>
            <w:r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BF5880"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 xml:space="preserve">                                   </w:t>
            </w:r>
            <w:r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>or call 07770 3753</w:t>
            </w:r>
            <w:r w:rsidR="00FF4577"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>44</w:t>
            </w:r>
          </w:p>
          <w:p w14:paraId="15340127" w14:textId="1A6C8552" w:rsidR="002302DB" w:rsidRPr="00394D1B" w:rsidRDefault="00FF4577" w:rsidP="0055795B">
            <w:pPr>
              <w:spacing w:before="200"/>
              <w:ind w:right="864"/>
              <w:rPr>
                <w:rFonts w:ascii="Arial" w:eastAsia="Times New Roman" w:hAnsi="Arial" w:cs="Arial"/>
                <w:bCs w:val="0"/>
                <w:iCs/>
                <w:color w:val="000000"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 xml:space="preserve">Best </w:t>
            </w:r>
            <w:r w:rsidR="00BF5880"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>wishes</w:t>
            </w:r>
            <w:r w:rsidR="00BF5880" w:rsidRPr="00394D1B">
              <w:rPr>
                <w:rFonts w:ascii="Arial" w:eastAsia="Times New Roman" w:hAnsi="Arial" w:cs="Arial"/>
                <w:bCs w:val="0"/>
                <w:iCs/>
                <w:color w:val="000000"/>
                <w:sz w:val="22"/>
                <w:szCs w:val="22"/>
                <w:lang w:eastAsia="en-GB"/>
              </w:rPr>
              <w:t>.</w:t>
            </w:r>
            <w:r w:rsidR="00516B00"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 xml:space="preserve"> </w:t>
            </w:r>
          </w:p>
          <w:p w14:paraId="5FEC8FC7" w14:textId="72F8FAC5" w:rsidR="00FF4577" w:rsidRPr="00394D1B" w:rsidRDefault="00B11221" w:rsidP="0055795B">
            <w:pPr>
              <w:spacing w:before="200"/>
              <w:ind w:right="864"/>
              <w:rPr>
                <w:rFonts w:ascii="Arial" w:eastAsia="Times New Roman" w:hAnsi="Arial" w:cs="Arial"/>
                <w:bCs w:val="0"/>
                <w:iCs/>
                <w:color w:val="000000"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>Jo</w:t>
            </w:r>
          </w:p>
          <w:p w14:paraId="27560DF2" w14:textId="01442F53" w:rsidR="00FF4577" w:rsidRPr="00394D1B" w:rsidRDefault="00FF4577" w:rsidP="00FF4577">
            <w:pPr>
              <w:spacing w:before="200"/>
              <w:ind w:right="864"/>
              <w:rPr>
                <w:rFonts w:ascii="Arial" w:eastAsia="Times New Roman" w:hAnsi="Arial" w:cs="Arial"/>
                <w:bCs w:val="0"/>
                <w:iCs/>
                <w:color w:val="000000"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 xml:space="preserve"> </w:t>
            </w:r>
          </w:p>
          <w:p w14:paraId="6B2D7467" w14:textId="53D236CD" w:rsidR="00FF4577" w:rsidRPr="00001E12" w:rsidRDefault="00FF4577" w:rsidP="0055795B">
            <w:pPr>
              <w:spacing w:before="200"/>
              <w:ind w:right="864"/>
              <w:rPr>
                <w:rFonts w:ascii="Arial" w:eastAsia="Times New Roman" w:hAnsi="Arial" w:cs="Arial"/>
                <w:b/>
                <w:bCs w:val="0"/>
                <w:iCs/>
                <w:color w:val="000000"/>
                <w:sz w:val="20"/>
                <w:szCs w:val="20"/>
                <w:lang w:eastAsia="en-GB"/>
              </w:rPr>
            </w:pPr>
            <w:r w:rsidRPr="00001E12">
              <w:rPr>
                <w:rFonts w:ascii="Arial" w:eastAsia="Times New Roman" w:hAnsi="Arial" w:cs="Arial"/>
                <w:b/>
                <w:bCs w:val="0"/>
                <w:iCs/>
                <w:color w:val="000000"/>
                <w:sz w:val="20"/>
                <w:szCs w:val="20"/>
                <w:lang w:eastAsia="en-GB"/>
              </w:rPr>
              <w:t>Principal Theatre Works</w:t>
            </w:r>
          </w:p>
          <w:p w14:paraId="7D2871F3" w14:textId="4FC5BB6A" w:rsidR="000466D6" w:rsidRDefault="000466D6" w:rsidP="00C507AD">
            <w:pPr>
              <w:spacing w:before="200"/>
              <w:ind w:right="864"/>
              <w:jc w:val="center"/>
              <w:rPr>
                <w:rFonts w:ascii="Comic Sans MS" w:eastAsia="Times New Roman" w:hAnsi="Comic Sans MS" w:cs="Times New Roman"/>
                <w:iCs/>
                <w:color w:val="000000"/>
                <w:sz w:val="20"/>
                <w:szCs w:val="20"/>
                <w:lang w:eastAsia="en-GB"/>
              </w:rPr>
            </w:pPr>
          </w:p>
          <w:p w14:paraId="421ECE4B" w14:textId="076BF4EE" w:rsidR="0055795B" w:rsidRPr="004843DA" w:rsidRDefault="000466D6" w:rsidP="0055795B">
            <w:pPr>
              <w:spacing w:before="200"/>
              <w:ind w:right="864"/>
              <w:rPr>
                <w:rFonts w:ascii="Comic Sans MS" w:eastAsia="Times New Roman" w:hAnsi="Comic Sans MS" w:cs="Times New Roman"/>
                <w:iCs/>
                <w:sz w:val="20"/>
                <w:szCs w:val="20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iCs/>
                <w:sz w:val="20"/>
                <w:szCs w:val="20"/>
                <w:lang w:eastAsia="en-GB"/>
              </w:rPr>
              <w:t xml:space="preserve">  </w:t>
            </w:r>
            <w:r w:rsidRPr="000466D6">
              <w:rPr>
                <w:rFonts w:ascii="Comic Sans MS" w:eastAsia="Times New Roman" w:hAnsi="Comic Sans MS" w:cs="Times New Roman"/>
                <w:iCs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5F1B16DE" wp14:editId="2D4921F5">
                  <wp:extent cx="13420725" cy="8953500"/>
                  <wp:effectExtent l="0" t="0" r="9525" b="0"/>
                  <wp:docPr id="9" name="Picture 9" descr="C:\Users\Jo\Pictures\IMG_9699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\Pictures\IMG_9699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0725" cy="895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DCF268" w14:textId="77777777" w:rsidR="0055795B" w:rsidRPr="00F760E5" w:rsidRDefault="0055795B" w:rsidP="00C65C18">
            <w:pPr>
              <w:shd w:val="clear" w:color="auto" w:fill="FFFFFF"/>
              <w:tabs>
                <w:tab w:val="left" w:pos="6210"/>
              </w:tabs>
              <w:rPr>
                <w:rFonts w:ascii="Comic Sans MS" w:eastAsia="Times New Roman" w:hAnsi="Comic Sans MS" w:cs="Times New Roman"/>
                <w:iCs/>
                <w:sz w:val="20"/>
                <w:szCs w:val="20"/>
                <w:lang w:eastAsia="en-GB"/>
              </w:rPr>
            </w:pPr>
          </w:p>
          <w:p w14:paraId="614C4D7B" w14:textId="77777777" w:rsidR="00C65C18" w:rsidRDefault="00C65C18" w:rsidP="00C65C18">
            <w:pPr>
              <w:spacing w:after="16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7454F62" w14:textId="77777777" w:rsidR="00C65C18" w:rsidRPr="00C65C18" w:rsidRDefault="00C65C18" w:rsidP="00C65C18">
            <w:pPr>
              <w:spacing w:after="160" w:line="312" w:lineRule="auto"/>
            </w:pPr>
          </w:p>
          <w:p w14:paraId="49034B6D" w14:textId="77777777" w:rsidR="005C61E4" w:rsidRPr="00AA4794" w:rsidRDefault="005C61E4" w:rsidP="005C61E4">
            <w:pPr>
              <w:spacing w:after="160" w:line="312" w:lineRule="auto"/>
            </w:pPr>
          </w:p>
          <w:p w14:paraId="1E7172DC" w14:textId="77777777"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420" w:type="dxa"/>
          </w:tcPr>
          <w:p w14:paraId="015028BC" w14:textId="77777777" w:rsidR="005C61E4" w:rsidRPr="00C65C18" w:rsidRDefault="00C65C18" w:rsidP="00084FBE">
            <w:pPr>
              <w:pStyle w:val="Heading3"/>
            </w:pPr>
            <w:r w:rsidRPr="00C65C18">
              <w:t>Theatre Works</w:t>
            </w:r>
          </w:p>
          <w:p w14:paraId="7B375A5B" w14:textId="361C9BFB" w:rsidR="00C65C18" w:rsidRPr="001F0620" w:rsidRDefault="00C65C18" w:rsidP="001473BB">
            <w:pPr>
              <w:pStyle w:val="Heading2"/>
              <w:ind w:left="0"/>
              <w:rPr>
                <w:sz w:val="24"/>
                <w:szCs w:val="24"/>
              </w:rPr>
            </w:pPr>
            <w:r w:rsidRPr="001F0620">
              <w:rPr>
                <w:sz w:val="24"/>
                <w:szCs w:val="24"/>
              </w:rPr>
              <w:t>Drama classes at</w:t>
            </w:r>
          </w:p>
          <w:p w14:paraId="15925FC1" w14:textId="30C450BD" w:rsidR="00C65C18" w:rsidRPr="001F0620" w:rsidRDefault="00E05AA4" w:rsidP="001473BB">
            <w:pPr>
              <w:pStyle w:val="Heading2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Cleves School</w:t>
            </w:r>
          </w:p>
          <w:p w14:paraId="2B703686" w14:textId="2EFCF2B0" w:rsidR="005C61E4" w:rsidRPr="001F0620" w:rsidRDefault="00A7298C" w:rsidP="005C61E4">
            <w:pPr>
              <w:pStyle w:val="Heading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Join</w:t>
            </w:r>
            <w:r w:rsidR="00BE5B70">
              <w:rPr>
                <w:sz w:val="24"/>
                <w:szCs w:val="24"/>
              </w:rPr>
              <w:t xml:space="preserve"> us for our </w:t>
            </w:r>
            <w:r w:rsidR="00394D1B">
              <w:rPr>
                <w:sz w:val="24"/>
                <w:szCs w:val="24"/>
              </w:rPr>
              <w:t xml:space="preserve">autumn </w:t>
            </w:r>
            <w:r w:rsidR="00BE5B70">
              <w:rPr>
                <w:sz w:val="24"/>
                <w:szCs w:val="24"/>
              </w:rPr>
              <w:t>term 202</w:t>
            </w:r>
            <w:r w:rsidR="00FA63F6">
              <w:rPr>
                <w:sz w:val="24"/>
                <w:szCs w:val="24"/>
              </w:rPr>
              <w:t>5</w:t>
            </w:r>
            <w:r w:rsidR="0094501B">
              <w:rPr>
                <w:sz w:val="24"/>
                <w:szCs w:val="24"/>
              </w:rPr>
              <w:t>.</w:t>
            </w:r>
          </w:p>
          <w:p w14:paraId="0AE86A21" w14:textId="77777777" w:rsidR="0055795B" w:rsidRPr="001F0620" w:rsidRDefault="0055795B" w:rsidP="005C61E4">
            <w:pPr>
              <w:pStyle w:val="Heading2"/>
              <w:rPr>
                <w:sz w:val="24"/>
                <w:szCs w:val="24"/>
              </w:rPr>
            </w:pPr>
            <w:r w:rsidRPr="001F0620">
              <w:rPr>
                <w:sz w:val="24"/>
                <w:szCs w:val="24"/>
              </w:rPr>
              <w:t>Learn new skills in our exciting acting classes.</w:t>
            </w:r>
          </w:p>
          <w:p w14:paraId="113C375A" w14:textId="775D4DAB" w:rsidR="005C61E4" w:rsidRPr="00AA4794" w:rsidRDefault="00EC680B" w:rsidP="005C61E4">
            <w:pPr>
              <w:pStyle w:val="Heading2"/>
            </w:pPr>
            <w:r>
              <w:rPr>
                <w:noProof/>
              </w:rPr>
              <w:drawing>
                <wp:inline distT="0" distB="0" distL="0" distR="0" wp14:anchorId="5179A2B0" wp14:editId="03CF96EF">
                  <wp:extent cx="1659740" cy="1021080"/>
                  <wp:effectExtent l="0" t="0" r="0" b="7620"/>
                  <wp:docPr id="389648869" name="Picture 1" descr="A group of children dancing on a st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648869" name="Picture 1" descr="A group of children dancing on a stage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404" cy="102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4367C" w14:textId="77777777" w:rsidR="005C61E4" w:rsidRPr="00AA4794" w:rsidRDefault="0055795B" w:rsidP="0055795B">
            <w:pPr>
              <w:pStyle w:val="Heading2"/>
              <w:ind w:left="0"/>
            </w:pPr>
            <w:r w:rsidRPr="004843DA">
              <w:rPr>
                <w:rFonts w:ascii="Comic Sans MS" w:eastAsia="Times New Roman" w:hAnsi="Comic Sans MS" w:cs="Times New Roman"/>
                <w:b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2BF93DEC" wp14:editId="0BA56BD7">
                  <wp:extent cx="1514063" cy="1009022"/>
                  <wp:effectExtent l="0" t="0" r="0" b="635"/>
                  <wp:docPr id="5" name="Picture 5" descr="C:\Users\Jo\Desktop\PHOTOS\Jill Kent pctures\IMG_9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\Desktop\PHOTOS\Jill Kent pctures\IMG_9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063" cy="100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B1520" w14:textId="7C1CA518" w:rsidR="005C61E4" w:rsidRPr="00AA4794" w:rsidRDefault="008B1647" w:rsidP="0055795B">
            <w:pPr>
              <w:pStyle w:val="Heading2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1F6759D" wp14:editId="29579CAE">
                  <wp:extent cx="1279247" cy="9188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EW LOGO Theatre Works-0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617" cy="93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E3C214" w14:textId="77777777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425DF" w14:textId="77777777" w:rsidR="00D206CD" w:rsidRDefault="00D206CD" w:rsidP="005F5D5F">
      <w:pPr>
        <w:spacing w:after="0" w:line="240" w:lineRule="auto"/>
      </w:pPr>
      <w:r>
        <w:separator/>
      </w:r>
    </w:p>
  </w:endnote>
  <w:endnote w:type="continuationSeparator" w:id="0">
    <w:p w14:paraId="5CB97081" w14:textId="77777777" w:rsidR="00D206CD" w:rsidRDefault="00D206CD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B2A6E" w14:textId="77777777" w:rsidR="00D206CD" w:rsidRDefault="00D206CD" w:rsidP="005F5D5F">
      <w:pPr>
        <w:spacing w:after="0" w:line="240" w:lineRule="auto"/>
      </w:pPr>
      <w:r>
        <w:separator/>
      </w:r>
    </w:p>
  </w:footnote>
  <w:footnote w:type="continuationSeparator" w:id="0">
    <w:p w14:paraId="1178F0FD" w14:textId="77777777" w:rsidR="00D206CD" w:rsidRDefault="00D206CD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84566175">
    <w:abstractNumId w:val="9"/>
  </w:num>
  <w:num w:numId="2" w16cid:durableId="15616906">
    <w:abstractNumId w:val="7"/>
  </w:num>
  <w:num w:numId="3" w16cid:durableId="2093089044">
    <w:abstractNumId w:val="6"/>
  </w:num>
  <w:num w:numId="4" w16cid:durableId="1692294590">
    <w:abstractNumId w:val="5"/>
  </w:num>
  <w:num w:numId="5" w16cid:durableId="2025352629">
    <w:abstractNumId w:val="4"/>
  </w:num>
  <w:num w:numId="6" w16cid:durableId="737821012">
    <w:abstractNumId w:val="8"/>
  </w:num>
  <w:num w:numId="7" w16cid:durableId="289357926">
    <w:abstractNumId w:val="3"/>
  </w:num>
  <w:num w:numId="8" w16cid:durableId="729351059">
    <w:abstractNumId w:val="2"/>
  </w:num>
  <w:num w:numId="9" w16cid:durableId="367922820">
    <w:abstractNumId w:val="1"/>
  </w:num>
  <w:num w:numId="10" w16cid:durableId="867718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C18"/>
    <w:rsid w:val="00001E12"/>
    <w:rsid w:val="0000316A"/>
    <w:rsid w:val="000040A1"/>
    <w:rsid w:val="00005122"/>
    <w:rsid w:val="00005F6D"/>
    <w:rsid w:val="000168C0"/>
    <w:rsid w:val="000213A1"/>
    <w:rsid w:val="00023CB3"/>
    <w:rsid w:val="000427C6"/>
    <w:rsid w:val="00045165"/>
    <w:rsid w:val="000466D6"/>
    <w:rsid w:val="000717A0"/>
    <w:rsid w:val="00076F31"/>
    <w:rsid w:val="00084FBE"/>
    <w:rsid w:val="000B4C91"/>
    <w:rsid w:val="000C7EBC"/>
    <w:rsid w:val="000F5064"/>
    <w:rsid w:val="00105D3E"/>
    <w:rsid w:val="00112929"/>
    <w:rsid w:val="00121020"/>
    <w:rsid w:val="0013777D"/>
    <w:rsid w:val="00140910"/>
    <w:rsid w:val="001473BB"/>
    <w:rsid w:val="00171CDD"/>
    <w:rsid w:val="00175521"/>
    <w:rsid w:val="00181FB9"/>
    <w:rsid w:val="00187308"/>
    <w:rsid w:val="0019346F"/>
    <w:rsid w:val="001B0E18"/>
    <w:rsid w:val="001B44D1"/>
    <w:rsid w:val="001C1CF1"/>
    <w:rsid w:val="001C6ABD"/>
    <w:rsid w:val="001C78E7"/>
    <w:rsid w:val="001E2C5C"/>
    <w:rsid w:val="001E3E50"/>
    <w:rsid w:val="001F0620"/>
    <w:rsid w:val="002179BD"/>
    <w:rsid w:val="002302DB"/>
    <w:rsid w:val="00236121"/>
    <w:rsid w:val="00251739"/>
    <w:rsid w:val="00255412"/>
    <w:rsid w:val="00261A78"/>
    <w:rsid w:val="00264507"/>
    <w:rsid w:val="00286F21"/>
    <w:rsid w:val="002C2D04"/>
    <w:rsid w:val="002D71FF"/>
    <w:rsid w:val="003007EF"/>
    <w:rsid w:val="003055B2"/>
    <w:rsid w:val="0031122B"/>
    <w:rsid w:val="0032542E"/>
    <w:rsid w:val="00340868"/>
    <w:rsid w:val="003632AB"/>
    <w:rsid w:val="00394D1B"/>
    <w:rsid w:val="003B6A17"/>
    <w:rsid w:val="003D0D69"/>
    <w:rsid w:val="003F3185"/>
    <w:rsid w:val="003F3B06"/>
    <w:rsid w:val="003F4B09"/>
    <w:rsid w:val="00410A4E"/>
    <w:rsid w:val="00411532"/>
    <w:rsid w:val="00416DA1"/>
    <w:rsid w:val="00420066"/>
    <w:rsid w:val="00426656"/>
    <w:rsid w:val="004331CB"/>
    <w:rsid w:val="00442295"/>
    <w:rsid w:val="004745AB"/>
    <w:rsid w:val="00483C84"/>
    <w:rsid w:val="004B2398"/>
    <w:rsid w:val="004C481F"/>
    <w:rsid w:val="00516B00"/>
    <w:rsid w:val="005222EE"/>
    <w:rsid w:val="00534B4A"/>
    <w:rsid w:val="00541BB3"/>
    <w:rsid w:val="00544732"/>
    <w:rsid w:val="00557473"/>
    <w:rsid w:val="0055795B"/>
    <w:rsid w:val="005602A8"/>
    <w:rsid w:val="0058139F"/>
    <w:rsid w:val="005C61E4"/>
    <w:rsid w:val="005E685F"/>
    <w:rsid w:val="005E6E5B"/>
    <w:rsid w:val="005F5D5F"/>
    <w:rsid w:val="0060526D"/>
    <w:rsid w:val="0060568D"/>
    <w:rsid w:val="00607CCE"/>
    <w:rsid w:val="00621508"/>
    <w:rsid w:val="00633944"/>
    <w:rsid w:val="006559FA"/>
    <w:rsid w:val="00656B20"/>
    <w:rsid w:val="00663795"/>
    <w:rsid w:val="00665EA1"/>
    <w:rsid w:val="006776AE"/>
    <w:rsid w:val="00685754"/>
    <w:rsid w:val="006A30D8"/>
    <w:rsid w:val="006A366E"/>
    <w:rsid w:val="006C402F"/>
    <w:rsid w:val="006E5B0F"/>
    <w:rsid w:val="00730445"/>
    <w:rsid w:val="00737078"/>
    <w:rsid w:val="0077207C"/>
    <w:rsid w:val="00772FDC"/>
    <w:rsid w:val="00786BE8"/>
    <w:rsid w:val="0079199F"/>
    <w:rsid w:val="00797E2A"/>
    <w:rsid w:val="00797E7A"/>
    <w:rsid w:val="007B07EA"/>
    <w:rsid w:val="007B0E76"/>
    <w:rsid w:val="007B5354"/>
    <w:rsid w:val="008010F0"/>
    <w:rsid w:val="008078B3"/>
    <w:rsid w:val="00831B18"/>
    <w:rsid w:val="00836518"/>
    <w:rsid w:val="00837654"/>
    <w:rsid w:val="008466B5"/>
    <w:rsid w:val="00853C17"/>
    <w:rsid w:val="00864D58"/>
    <w:rsid w:val="00880783"/>
    <w:rsid w:val="00883153"/>
    <w:rsid w:val="008A1C11"/>
    <w:rsid w:val="008B1647"/>
    <w:rsid w:val="008B3D51"/>
    <w:rsid w:val="008B5772"/>
    <w:rsid w:val="008C02B0"/>
    <w:rsid w:val="008C031F"/>
    <w:rsid w:val="008C1756"/>
    <w:rsid w:val="008C1BFF"/>
    <w:rsid w:val="008C4D0A"/>
    <w:rsid w:val="008D17FF"/>
    <w:rsid w:val="008F6C52"/>
    <w:rsid w:val="00901E36"/>
    <w:rsid w:val="009141C6"/>
    <w:rsid w:val="00920B48"/>
    <w:rsid w:val="00926051"/>
    <w:rsid w:val="0094482C"/>
    <w:rsid w:val="0094501B"/>
    <w:rsid w:val="009969E1"/>
    <w:rsid w:val="009D3397"/>
    <w:rsid w:val="009F43E5"/>
    <w:rsid w:val="00A03450"/>
    <w:rsid w:val="00A21F41"/>
    <w:rsid w:val="00A5428E"/>
    <w:rsid w:val="00A63EA6"/>
    <w:rsid w:val="00A64005"/>
    <w:rsid w:val="00A7298C"/>
    <w:rsid w:val="00A95298"/>
    <w:rsid w:val="00A97C88"/>
    <w:rsid w:val="00AA4794"/>
    <w:rsid w:val="00AB3068"/>
    <w:rsid w:val="00AB58F4"/>
    <w:rsid w:val="00AE3165"/>
    <w:rsid w:val="00AF32DC"/>
    <w:rsid w:val="00B11221"/>
    <w:rsid w:val="00B353A5"/>
    <w:rsid w:val="00B46A60"/>
    <w:rsid w:val="00B7280D"/>
    <w:rsid w:val="00BC1D29"/>
    <w:rsid w:val="00BC6ED1"/>
    <w:rsid w:val="00BE5B70"/>
    <w:rsid w:val="00BF536F"/>
    <w:rsid w:val="00BF5880"/>
    <w:rsid w:val="00BF7C7E"/>
    <w:rsid w:val="00C06D00"/>
    <w:rsid w:val="00C12567"/>
    <w:rsid w:val="00C35290"/>
    <w:rsid w:val="00C357D0"/>
    <w:rsid w:val="00C41C89"/>
    <w:rsid w:val="00C507AD"/>
    <w:rsid w:val="00C57F20"/>
    <w:rsid w:val="00C65C18"/>
    <w:rsid w:val="00C66453"/>
    <w:rsid w:val="00C72CE1"/>
    <w:rsid w:val="00CA1B85"/>
    <w:rsid w:val="00CB01CC"/>
    <w:rsid w:val="00CB203D"/>
    <w:rsid w:val="00CC57AB"/>
    <w:rsid w:val="00CD4CE5"/>
    <w:rsid w:val="00CE7919"/>
    <w:rsid w:val="00CF557C"/>
    <w:rsid w:val="00D0038A"/>
    <w:rsid w:val="00D0594B"/>
    <w:rsid w:val="00D16845"/>
    <w:rsid w:val="00D16DB8"/>
    <w:rsid w:val="00D206CD"/>
    <w:rsid w:val="00D32918"/>
    <w:rsid w:val="00D34ACB"/>
    <w:rsid w:val="00D40549"/>
    <w:rsid w:val="00D453F8"/>
    <w:rsid w:val="00D56FBE"/>
    <w:rsid w:val="00D751DD"/>
    <w:rsid w:val="00D9333B"/>
    <w:rsid w:val="00DA7A5D"/>
    <w:rsid w:val="00DC2775"/>
    <w:rsid w:val="00DD3709"/>
    <w:rsid w:val="00DE5238"/>
    <w:rsid w:val="00E05AA4"/>
    <w:rsid w:val="00E0617D"/>
    <w:rsid w:val="00E3564F"/>
    <w:rsid w:val="00E4445D"/>
    <w:rsid w:val="00E46C1A"/>
    <w:rsid w:val="00E52DDB"/>
    <w:rsid w:val="00EC1838"/>
    <w:rsid w:val="00EC5CE6"/>
    <w:rsid w:val="00EC680B"/>
    <w:rsid w:val="00EF4A2B"/>
    <w:rsid w:val="00F04BF7"/>
    <w:rsid w:val="00F12FED"/>
    <w:rsid w:val="00F2548A"/>
    <w:rsid w:val="00F35C3B"/>
    <w:rsid w:val="00F473BA"/>
    <w:rsid w:val="00F96571"/>
    <w:rsid w:val="00FA21D4"/>
    <w:rsid w:val="00FA63F6"/>
    <w:rsid w:val="00FB0F57"/>
    <w:rsid w:val="00FB2003"/>
    <w:rsid w:val="00FB42D1"/>
    <w:rsid w:val="00FF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B62608A"/>
  <w15:chartTrackingRefBased/>
  <w15:docId w15:val="{BB7F79DC-8C70-412E-BF04-70E513961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jo@theatreworks.bi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heatreworks.biz" TargetMode="Externa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heatreworks.bi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45C61-3706-461F-B23F-FB18B28CD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6</TotalTime>
  <Pages>1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</dc:creator>
  <cp:keywords/>
  <dc:description/>
  <cp:lastModifiedBy>Jo Russ</cp:lastModifiedBy>
  <cp:revision>8</cp:revision>
  <cp:lastPrinted>2025-06-24T09:36:00Z</cp:lastPrinted>
  <dcterms:created xsi:type="dcterms:W3CDTF">2025-06-24T09:39:00Z</dcterms:created>
  <dcterms:modified xsi:type="dcterms:W3CDTF">2025-06-24T09:47:00Z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