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017663EA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4FA8081E" w14:textId="77777777" w:rsidR="00C65C18" w:rsidRDefault="0055795B" w:rsidP="00C65C18">
            <w:pPr>
              <w:spacing w:after="160" w:line="312" w:lineRule="auto"/>
              <w:rPr>
                <w:rFonts w:ascii="Arial" w:hAnsi="Arial" w:cs="Arial"/>
                <w:sz w:val="18"/>
                <w:szCs w:val="18"/>
              </w:rPr>
            </w:pPr>
            <w:r w:rsidRPr="004843DA">
              <w:rPr>
                <w:rFonts w:ascii="Comic Sans MS" w:eastAsia="Times New Roman" w:hAnsi="Comic Sans MS" w:cs="Times New Roman"/>
                <w:b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22A3B995" wp14:editId="7E135D0C">
                  <wp:extent cx="1504345" cy="1128701"/>
                  <wp:effectExtent l="0" t="0" r="635" b="0"/>
                  <wp:docPr id="6" name="Picture 6" descr="C:\Users\Jo\Desktop\PHOTOS\we will rock you show pictures\IMG_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\Desktop\PHOTOS\we will rock you show pictures\IMG_1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40" cy="11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Times New Roman" w:hAnsi="Comic Sans MS" w:cs="Times New Roman"/>
                <w:b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1FBE0A4C" wp14:editId="589DD6E8">
                  <wp:extent cx="1558290" cy="1132065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nal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23" cy="115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43DA">
              <w:rPr>
                <w:rFonts w:ascii="Comic Sans MS" w:eastAsia="Times New Roman" w:hAnsi="Comic Sans MS" w:cs="Times New Roman"/>
                <w:b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61BB5DC3" wp14:editId="6C08EE69">
                  <wp:extent cx="1428115" cy="1133390"/>
                  <wp:effectExtent l="0" t="0" r="635" b="0"/>
                  <wp:docPr id="7" name="Picture 7" descr="C:\Users\Jo\Desktop\PHOTOS\Darias show photos\Jess and Isssy (3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\Desktop\PHOTOS\Darias show photos\Jess and Isssy (3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81" cy="114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C4109" w14:textId="0C88C572" w:rsidR="005C61E4" w:rsidRPr="00394D1B" w:rsidRDefault="00C65C18" w:rsidP="00C65C18">
            <w:pPr>
              <w:spacing w:after="160" w:line="312" w:lineRule="auto"/>
              <w:rPr>
                <w:rFonts w:ascii="Arial" w:hAnsi="Arial" w:cs="Arial"/>
                <w:sz w:val="22"/>
                <w:szCs w:val="22"/>
              </w:rPr>
            </w:pPr>
            <w:r w:rsidRPr="00394D1B">
              <w:rPr>
                <w:rFonts w:ascii="Arial" w:hAnsi="Arial" w:cs="Arial"/>
                <w:sz w:val="22"/>
                <w:szCs w:val="22"/>
              </w:rPr>
              <w:t>Dear Parent/</w:t>
            </w:r>
            <w:r w:rsidR="00023CB3" w:rsidRPr="00394D1B">
              <w:rPr>
                <w:rFonts w:ascii="Arial" w:hAnsi="Arial" w:cs="Arial"/>
                <w:sz w:val="22"/>
                <w:szCs w:val="22"/>
              </w:rPr>
              <w:t>C</w:t>
            </w:r>
            <w:r w:rsidRPr="00394D1B">
              <w:rPr>
                <w:rFonts w:ascii="Arial" w:hAnsi="Arial" w:cs="Arial"/>
                <w:sz w:val="22"/>
                <w:szCs w:val="22"/>
              </w:rPr>
              <w:t>arer</w:t>
            </w:r>
            <w:r w:rsidR="0055795B" w:rsidRPr="00394D1B">
              <w:rPr>
                <w:rFonts w:ascii="Arial" w:hAnsi="Arial" w:cs="Arial"/>
                <w:sz w:val="22"/>
                <w:szCs w:val="22"/>
              </w:rPr>
              <w:t>,</w:t>
            </w:r>
          </w:p>
          <w:p w14:paraId="1467E3D1" w14:textId="12E9F299" w:rsidR="00C65C18" w:rsidRPr="00394D1B" w:rsidRDefault="00C65C18" w:rsidP="00C65C18">
            <w:pPr>
              <w:shd w:val="clear" w:color="auto" w:fill="FFFFFF"/>
              <w:rPr>
                <w:rFonts w:ascii="Arial" w:eastAsia="Times New Roman" w:hAnsi="Arial" w:cs="Arial"/>
                <w:bCs w:val="0"/>
                <w:color w:val="000000"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Theatre Works are proud to host drama classes at </w:t>
            </w:r>
            <w:r w:rsidR="00E05AA4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Cleves School</w:t>
            </w:r>
            <w:r w:rsidR="00394D1B" w:rsidRPr="00394D1B">
              <w:rPr>
                <w:rFonts w:ascii="Arial" w:eastAsia="Times New Roman" w:hAnsi="Arial" w:cs="Arial"/>
                <w:bCs w:val="0"/>
                <w:color w:val="000000"/>
                <w:sz w:val="22"/>
                <w:szCs w:val="22"/>
                <w:lang w:eastAsia="en-GB"/>
              </w:rPr>
              <w:t>,</w:t>
            </w:r>
            <w:r w:rsidR="005E685F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6F46EF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where we have been teaching acting and musical theatre classes for the past 13 years.</w:t>
            </w:r>
          </w:p>
          <w:p w14:paraId="75528848" w14:textId="77777777" w:rsidR="00633944" w:rsidRPr="00394D1B" w:rsidRDefault="00633944" w:rsidP="00C65C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14:paraId="709B91FA" w14:textId="1312E0A4" w:rsidR="00C65C18" w:rsidRPr="00394D1B" w:rsidRDefault="00C65C18" w:rsidP="00C65C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During the term we will cover exciting topics in our drama sessions. The variety in our classes keeps children </w:t>
            </w:r>
            <w:r w:rsidR="000717A0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focused and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enthused and after their stimulating classes they are alert and stretched mentally and physically. For the budding </w:t>
            </w:r>
            <w:r w:rsidR="00F12FED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performer</w:t>
            </w:r>
            <w:r w:rsidR="00F12FED" w:rsidRPr="00394D1B">
              <w:rPr>
                <w:rFonts w:ascii="Arial" w:eastAsia="Times New Roman" w:hAnsi="Arial" w:cs="Arial"/>
                <w:bCs w:val="0"/>
                <w:color w:val="000000"/>
                <w:sz w:val="22"/>
                <w:szCs w:val="22"/>
                <w:lang w:eastAsia="en-GB"/>
              </w:rPr>
              <w:t>s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we can help them in all aspects of performance work and for </w:t>
            </w:r>
            <w:r w:rsidR="00831B18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all</w:t>
            </w:r>
            <w:r w:rsidR="005E6E5B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our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5E6E5B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students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we aim to increase </w:t>
            </w:r>
            <w:r w:rsidR="00394D1B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the confid</w:t>
            </w:r>
            <w:r w:rsidR="00394D1B" w:rsidRPr="00394D1B">
              <w:rPr>
                <w:rFonts w:ascii="Arial" w:eastAsia="Times New Roman" w:hAnsi="Arial" w:cs="Arial"/>
                <w:bCs w:val="0"/>
                <w:color w:val="000000"/>
                <w:sz w:val="22"/>
                <w:szCs w:val="22"/>
                <w:lang w:eastAsia="en-GB"/>
              </w:rPr>
              <w:t>ence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levels which will show in their school and social life. Most of all at Theatre Works we have fun through creative learning.</w:t>
            </w:r>
          </w:p>
          <w:p w14:paraId="1B3C27D9" w14:textId="77777777" w:rsidR="000466D6" w:rsidRPr="00394D1B" w:rsidRDefault="000466D6" w:rsidP="00C65C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14:paraId="6DD16567" w14:textId="614B72A4" w:rsidR="000466D6" w:rsidRDefault="000466D6" w:rsidP="000466D6">
            <w:pPr>
              <w:shd w:val="clear" w:color="auto" w:fill="FFFFFF"/>
              <w:rPr>
                <w:rFonts w:ascii="Arial" w:eastAsia="Times New Roman" w:hAnsi="Arial" w:cs="Arial"/>
                <w:bCs w:val="0"/>
                <w:color w:val="000000"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Over the </w:t>
            </w:r>
            <w:r w:rsidR="00CC1AB6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spring 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term we will be working </w:t>
            </w:r>
            <w:r w:rsidR="00632477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on</w:t>
            </w:r>
            <w:r w:rsidR="00CC1AB6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our show</w:t>
            </w:r>
            <w:r w:rsidR="0046105D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. </w:t>
            </w:r>
            <w:r w:rsidR="00CE554D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                                      </w:t>
            </w:r>
            <w:r w:rsidR="0046105D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The show will take place at Cleves school on Saturday the 14</w:t>
            </w:r>
            <w:r w:rsidR="0046105D" w:rsidRPr="0046105D">
              <w:rPr>
                <w:rFonts w:ascii="Arial" w:eastAsia="Times New Roman" w:hAnsi="Arial" w:cs="Arial"/>
                <w:color w:val="000000"/>
                <w:sz w:val="22"/>
                <w:szCs w:val="22"/>
                <w:vertAlign w:val="superscript"/>
                <w:lang w:eastAsia="en-GB"/>
              </w:rPr>
              <w:t>th</w:t>
            </w:r>
            <w:r w:rsidR="0046105D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of March.</w:t>
            </w:r>
            <w:r w:rsidR="00632477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</w:t>
            </w:r>
          </w:p>
          <w:p w14:paraId="152C1BC1" w14:textId="1DC1DFC4" w:rsidR="000466D6" w:rsidRDefault="00CE554D" w:rsidP="00C65C18">
            <w:pPr>
              <w:shd w:val="clear" w:color="auto" w:fill="FFFFFF"/>
              <w:rPr>
                <w:rFonts w:ascii="Arial" w:eastAsia="Times New Roman" w:hAnsi="Arial" w:cs="Arial"/>
                <w:bCs w:val="0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If your child would prefer not to be participate in the </w:t>
            </w:r>
            <w:r w:rsidR="00573EF4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performance</w:t>
            </w:r>
            <w:r w:rsidR="00573EF4">
              <w:rPr>
                <w:rFonts w:ascii="Arial" w:eastAsia="Times New Roman" w:hAnsi="Arial" w:cs="Arial"/>
                <w:bCs w:val="0"/>
                <w:color w:val="000000"/>
                <w:sz w:val="22"/>
                <w:szCs w:val="22"/>
                <w:lang w:eastAsia="en-GB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then they may choose to enroll for</w:t>
            </w:r>
            <w:r w:rsidR="00573EF4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our skills term in the summer.</w:t>
            </w:r>
          </w:p>
          <w:p w14:paraId="1CD60DC2" w14:textId="77777777" w:rsidR="00573EF4" w:rsidRPr="00394D1B" w:rsidRDefault="00573EF4" w:rsidP="00C65C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14:paraId="58316DFD" w14:textId="42D3869A" w:rsidR="00C65C18" w:rsidRPr="00394D1B" w:rsidRDefault="000C0847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b/>
                <w:color w:val="FF0000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2"/>
                <w:szCs w:val="22"/>
                <w:lang w:eastAsia="en-GB"/>
              </w:rPr>
              <w:t xml:space="preserve">Spring </w:t>
            </w:r>
            <w:r w:rsidR="00C65C18" w:rsidRPr="00394D1B">
              <w:rPr>
                <w:rFonts w:ascii="Arial" w:eastAsia="Times New Roman" w:hAnsi="Arial" w:cs="Arial"/>
                <w:b/>
                <w:color w:val="FF0000"/>
                <w:sz w:val="22"/>
                <w:szCs w:val="22"/>
                <w:lang w:eastAsia="en-GB"/>
              </w:rPr>
              <w:t>term 202</w:t>
            </w:r>
            <w:r>
              <w:rPr>
                <w:rFonts w:ascii="Arial" w:eastAsia="Times New Roman" w:hAnsi="Arial" w:cs="Arial"/>
                <w:b/>
                <w:color w:val="FF0000"/>
                <w:sz w:val="22"/>
                <w:szCs w:val="22"/>
                <w:lang w:eastAsia="en-GB"/>
              </w:rPr>
              <w:t>6</w:t>
            </w:r>
            <w:r w:rsidR="00C65C18" w:rsidRPr="00394D1B">
              <w:rPr>
                <w:rFonts w:ascii="Arial" w:eastAsia="Times New Roman" w:hAnsi="Arial" w:cs="Arial"/>
                <w:b/>
                <w:color w:val="FF0000"/>
                <w:sz w:val="22"/>
                <w:szCs w:val="22"/>
                <w:lang w:eastAsia="en-GB"/>
              </w:rPr>
              <w:t>:</w:t>
            </w:r>
          </w:p>
          <w:p w14:paraId="7B55698F" w14:textId="4AFF9E26" w:rsidR="00C65C18" w:rsidRPr="00394D1B" w:rsidRDefault="007B07EA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>Mondays</w:t>
            </w:r>
            <w:r w:rsidR="00CE7919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- </w:t>
            </w:r>
            <w:r w:rsidR="00F96571" w:rsidRPr="00394D1B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year groups </w:t>
            </w:r>
            <w:r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>3 and 4</w:t>
            </w:r>
            <w:r w:rsidR="0094482C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 </w:t>
            </w:r>
            <w:r w:rsidR="00663795" w:rsidRPr="00394D1B">
              <w:rPr>
                <w:rFonts w:ascii="Arial" w:eastAsia="Times New Roman" w:hAnsi="Arial" w:cs="Arial"/>
                <w:bCs w:val="0"/>
                <w:iCs/>
                <w:sz w:val="22"/>
                <w:szCs w:val="22"/>
                <w:lang w:eastAsia="en-GB"/>
              </w:rPr>
              <w:t xml:space="preserve">From </w:t>
            </w:r>
            <w:r w:rsidR="00E05AA4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3.30pm until 4.30pm</w:t>
            </w:r>
          </w:p>
          <w:p w14:paraId="55866257" w14:textId="2FDA3CA8" w:rsidR="00140910" w:rsidRPr="00394D1B" w:rsidRDefault="00C65C18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>Dates:</w:t>
            </w:r>
            <w:r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 </w:t>
            </w:r>
            <w:r w:rsidR="007B07EA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Monday </w:t>
            </w:r>
            <w:r w:rsidR="00EB6FFA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12th</w:t>
            </w:r>
            <w:r w:rsidR="007B07EA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 </w:t>
            </w:r>
            <w:r w:rsidR="00EB6FFA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Jan </w:t>
            </w:r>
            <w:r w:rsidR="00864D58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until </w:t>
            </w:r>
            <w:r w:rsidR="00EB6FFA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23</w:t>
            </w:r>
            <w:r w:rsidR="00EB6FFA" w:rsidRPr="00EB6FFA">
              <w:rPr>
                <w:rFonts w:ascii="Arial" w:eastAsia="Times New Roman" w:hAnsi="Arial" w:cs="Arial"/>
                <w:iCs/>
                <w:sz w:val="22"/>
                <w:szCs w:val="22"/>
                <w:vertAlign w:val="superscript"/>
                <w:lang w:eastAsia="en-GB"/>
              </w:rPr>
              <w:t>rd</w:t>
            </w:r>
            <w:r w:rsidR="00EB6FFA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 of March. </w:t>
            </w:r>
          </w:p>
          <w:p w14:paraId="3F23BAFD" w14:textId="3A528883" w:rsidR="00BC1D29" w:rsidRPr="00394D1B" w:rsidRDefault="00EB6FFA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bCs w:val="0"/>
                <w:iCs/>
                <w:sz w:val="22"/>
                <w:szCs w:val="22"/>
                <w:lang w:eastAsia="en-GB"/>
              </w:rPr>
            </w:pPr>
            <w:r w:rsidRPr="00EB6FFA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>Show date:</w:t>
            </w:r>
            <w:r>
              <w:rPr>
                <w:rFonts w:ascii="Arial" w:eastAsia="Times New Roman" w:hAnsi="Arial" w:cs="Arial"/>
                <w:bCs w:val="0"/>
                <w:iCs/>
                <w:sz w:val="22"/>
                <w:szCs w:val="22"/>
                <w:lang w:eastAsia="en-GB"/>
              </w:rPr>
              <w:t xml:space="preserve"> Saturday the 14</w:t>
            </w:r>
            <w:r w:rsidRPr="00EB6FFA">
              <w:rPr>
                <w:rFonts w:ascii="Arial" w:eastAsia="Times New Roman" w:hAnsi="Arial" w:cs="Arial"/>
                <w:bCs w:val="0"/>
                <w:iCs/>
                <w:sz w:val="22"/>
                <w:szCs w:val="22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bCs w:val="0"/>
                <w:iCs/>
                <w:sz w:val="22"/>
                <w:szCs w:val="22"/>
                <w:lang w:eastAsia="en-GB"/>
              </w:rPr>
              <w:t xml:space="preserve"> of March 2026</w:t>
            </w:r>
          </w:p>
          <w:p w14:paraId="4D9CDB00" w14:textId="2B9C69E0" w:rsidR="00C65C18" w:rsidRPr="00394D1B" w:rsidRDefault="00797E2A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Our Theatre Works </w:t>
            </w:r>
            <w:r w:rsidR="00224920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lessons </w:t>
            </w:r>
            <w:r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take p</w:t>
            </w:r>
            <w:r w:rsidR="008A1C11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lace in</w:t>
            </w:r>
            <w:r w:rsidR="00224920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 the dance studio</w:t>
            </w:r>
          </w:p>
          <w:p w14:paraId="659AD3F5" w14:textId="107F5D86" w:rsidR="00C65C18" w:rsidRPr="00394D1B" w:rsidRDefault="00F473BA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bCs w:val="0"/>
                <w:iCs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Fees for </w:t>
            </w:r>
            <w:r w:rsidR="00786BE8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the </w:t>
            </w:r>
            <w:r w:rsidR="00224920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spring </w:t>
            </w:r>
            <w:r w:rsidR="00737078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term </w:t>
            </w:r>
            <w:r w:rsidR="003055B2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a</w:t>
            </w:r>
            <w:r w:rsidR="003055B2">
              <w:rPr>
                <w:rFonts w:ascii="Arial" w:eastAsia="Times New Roman" w:hAnsi="Arial" w:cs="Arial"/>
                <w:bCs w:val="0"/>
                <w:iCs/>
                <w:sz w:val="22"/>
                <w:szCs w:val="22"/>
                <w:lang w:eastAsia="en-GB"/>
              </w:rPr>
              <w:t>re £1</w:t>
            </w:r>
            <w:r w:rsidR="000C1078">
              <w:rPr>
                <w:rFonts w:ascii="Arial" w:eastAsia="Times New Roman" w:hAnsi="Arial" w:cs="Arial"/>
                <w:bCs w:val="0"/>
                <w:iCs/>
                <w:sz w:val="22"/>
                <w:szCs w:val="22"/>
                <w:lang w:eastAsia="en-GB"/>
              </w:rPr>
              <w:t>05.00</w:t>
            </w:r>
          </w:p>
          <w:p w14:paraId="5B748DA7" w14:textId="77777777" w:rsidR="000466D6" w:rsidRPr="00394D1B" w:rsidRDefault="000466D6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</w:pPr>
          </w:p>
          <w:p w14:paraId="216B2CB1" w14:textId="354A8A19" w:rsidR="000466D6" w:rsidRPr="00394D1B" w:rsidRDefault="000466D6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To book a place please visit our website </w:t>
            </w:r>
            <w:hyperlink r:id="rId11" w:history="1">
              <w:r w:rsidRPr="00394D1B">
                <w:rPr>
                  <w:rStyle w:val="Hyperlink"/>
                  <w:rFonts w:ascii="Arial" w:eastAsia="Times New Roman" w:hAnsi="Arial" w:cs="Arial"/>
                  <w:b/>
                  <w:iCs/>
                  <w:sz w:val="22"/>
                  <w:szCs w:val="22"/>
                  <w:lang w:eastAsia="en-GB"/>
                </w:rPr>
                <w:t>www.theatreworks.biz</w:t>
              </w:r>
            </w:hyperlink>
            <w:r w:rsidRPr="00394D1B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 and head to the classes page where you will </w:t>
            </w:r>
            <w:r w:rsidR="001473BB" w:rsidRPr="00394D1B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see </w:t>
            </w:r>
            <w:r w:rsidR="00C41C89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the Cleves </w:t>
            </w:r>
            <w:r w:rsidR="008078B3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Monday </w:t>
            </w:r>
            <w:r w:rsidR="00797E7A" w:rsidRPr="00394D1B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group. </w:t>
            </w:r>
            <w:r w:rsidRPr="00394D1B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>Once you have enrolled you will receive an email confirming your child’s place.</w:t>
            </w:r>
          </w:p>
          <w:p w14:paraId="150AFE9A" w14:textId="0942697B" w:rsidR="00286F21" w:rsidRDefault="0055795B" w:rsidP="0055795B">
            <w:pPr>
              <w:spacing w:before="200"/>
              <w:ind w:right="864"/>
              <w:rPr>
                <w:rFonts w:ascii="Arial" w:eastAsia="Times New Roman" w:hAnsi="Arial" w:cs="Arial"/>
                <w:bCs w:val="0"/>
                <w:iCs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Our drama group at</w:t>
            </w:r>
            <w:r w:rsidR="001473BB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 </w:t>
            </w:r>
            <w:r w:rsidR="00C41C89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Cleves </w:t>
            </w:r>
            <w:r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is a wonderful one, filled with </w:t>
            </w:r>
            <w:r w:rsidR="00836518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creative, </w:t>
            </w:r>
            <w:r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happy and positive students. </w:t>
            </w:r>
          </w:p>
          <w:p w14:paraId="3A148AAD" w14:textId="0010D3CE" w:rsidR="000C1078" w:rsidRPr="00394D1B" w:rsidRDefault="000C1078" w:rsidP="0055795B">
            <w:pPr>
              <w:spacing w:before="200"/>
              <w:ind w:right="864"/>
              <w:rPr>
                <w:rFonts w:ascii="Arial" w:eastAsia="Times New Roman" w:hAnsi="Arial" w:cs="Arial"/>
                <w:bCs w:val="0"/>
                <w:iCs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If our website </w:t>
            </w:r>
            <w:r w:rsidR="00D64E71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states that there are no spaces available please email </w:t>
            </w:r>
            <w:hyperlink r:id="rId12" w:history="1">
              <w:r w:rsidR="00D64E71" w:rsidRPr="00FD7F5C">
                <w:rPr>
                  <w:rStyle w:val="Hyperlink"/>
                  <w:rFonts w:ascii="Arial" w:eastAsia="Times New Roman" w:hAnsi="Arial" w:cs="Arial"/>
                  <w:iCs/>
                  <w:sz w:val="22"/>
                  <w:szCs w:val="22"/>
                  <w:lang w:eastAsia="en-GB"/>
                </w:rPr>
                <w:t>jo@theatreworks.biz</w:t>
              </w:r>
            </w:hyperlink>
            <w:r w:rsidR="00D64E71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 so that your child can be added to the waiting list</w:t>
            </w:r>
            <w:r w:rsidR="00A949A5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.</w:t>
            </w:r>
          </w:p>
          <w:p w14:paraId="279E40CB" w14:textId="26B490FE" w:rsidR="0055795B" w:rsidRPr="00394D1B" w:rsidRDefault="0055795B" w:rsidP="0055795B">
            <w:pPr>
              <w:spacing w:before="200"/>
              <w:ind w:right="864"/>
              <w:rPr>
                <w:rFonts w:ascii="Arial" w:eastAsia="Times New Roman" w:hAnsi="Arial" w:cs="Arial"/>
                <w:bCs w:val="0"/>
                <w:iCs/>
                <w:color w:val="000000"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 xml:space="preserve">For more information email </w:t>
            </w:r>
            <w:hyperlink r:id="rId13" w:history="1">
              <w:r w:rsidRPr="00394D1B">
                <w:rPr>
                  <w:rFonts w:ascii="Arial" w:eastAsia="Times New Roman" w:hAnsi="Arial" w:cs="Arial"/>
                  <w:iCs/>
                  <w:color w:val="24A5CD" w:themeColor="hyperlink"/>
                  <w:sz w:val="22"/>
                  <w:szCs w:val="22"/>
                  <w:u w:val="single"/>
                  <w:lang w:eastAsia="en-GB"/>
                </w:rPr>
                <w:t>jo@theatreworks.biz</w:t>
              </w:r>
            </w:hyperlink>
            <w:r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BF5880"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 xml:space="preserve">                                   </w:t>
            </w:r>
            <w:r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>or call 07770 3753</w:t>
            </w:r>
            <w:r w:rsidR="00FF4577"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>44</w:t>
            </w:r>
          </w:p>
          <w:p w14:paraId="15340127" w14:textId="1A6C8552" w:rsidR="002302DB" w:rsidRPr="00394D1B" w:rsidRDefault="00FF4577" w:rsidP="0055795B">
            <w:pPr>
              <w:spacing w:before="200"/>
              <w:ind w:right="864"/>
              <w:rPr>
                <w:rFonts w:ascii="Arial" w:eastAsia="Times New Roman" w:hAnsi="Arial" w:cs="Arial"/>
                <w:bCs w:val="0"/>
                <w:iCs/>
                <w:color w:val="000000"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 xml:space="preserve">Best </w:t>
            </w:r>
            <w:r w:rsidR="00BF5880"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>wishes</w:t>
            </w:r>
            <w:r w:rsidR="00BF5880" w:rsidRPr="00394D1B">
              <w:rPr>
                <w:rFonts w:ascii="Arial" w:eastAsia="Times New Roman" w:hAnsi="Arial" w:cs="Arial"/>
                <w:bCs w:val="0"/>
                <w:iCs/>
                <w:color w:val="000000"/>
                <w:sz w:val="22"/>
                <w:szCs w:val="22"/>
                <w:lang w:eastAsia="en-GB"/>
              </w:rPr>
              <w:t>.</w:t>
            </w:r>
            <w:r w:rsidR="00516B00"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 xml:space="preserve"> </w:t>
            </w:r>
          </w:p>
          <w:p w14:paraId="5FEC8FC7" w14:textId="72F8FAC5" w:rsidR="00FF4577" w:rsidRPr="00394D1B" w:rsidRDefault="00B11221" w:rsidP="0055795B">
            <w:pPr>
              <w:spacing w:before="200"/>
              <w:ind w:right="864"/>
              <w:rPr>
                <w:rFonts w:ascii="Arial" w:eastAsia="Times New Roman" w:hAnsi="Arial" w:cs="Arial"/>
                <w:bCs w:val="0"/>
                <w:iCs/>
                <w:color w:val="000000"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>Jo</w:t>
            </w:r>
          </w:p>
          <w:p w14:paraId="27560DF2" w14:textId="01442F53" w:rsidR="00FF4577" w:rsidRPr="00394D1B" w:rsidRDefault="00FF4577" w:rsidP="00FF4577">
            <w:pPr>
              <w:spacing w:before="200"/>
              <w:ind w:right="864"/>
              <w:rPr>
                <w:rFonts w:ascii="Arial" w:eastAsia="Times New Roman" w:hAnsi="Arial" w:cs="Arial"/>
                <w:bCs w:val="0"/>
                <w:iCs/>
                <w:color w:val="000000"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 xml:space="preserve"> </w:t>
            </w:r>
          </w:p>
          <w:p w14:paraId="6B2D7467" w14:textId="53D236CD" w:rsidR="00FF4577" w:rsidRPr="00001E12" w:rsidRDefault="00FF4577" w:rsidP="0055795B">
            <w:pPr>
              <w:spacing w:before="200"/>
              <w:ind w:right="864"/>
              <w:rPr>
                <w:rFonts w:ascii="Arial" w:eastAsia="Times New Roman" w:hAnsi="Arial" w:cs="Arial"/>
                <w:b/>
                <w:bCs w:val="0"/>
                <w:iCs/>
                <w:color w:val="000000"/>
                <w:sz w:val="20"/>
                <w:szCs w:val="20"/>
                <w:lang w:eastAsia="en-GB"/>
              </w:rPr>
            </w:pPr>
            <w:r w:rsidRPr="00001E12">
              <w:rPr>
                <w:rFonts w:ascii="Arial" w:eastAsia="Times New Roman" w:hAnsi="Arial" w:cs="Arial"/>
                <w:b/>
                <w:bCs w:val="0"/>
                <w:iCs/>
                <w:color w:val="000000"/>
                <w:sz w:val="20"/>
                <w:szCs w:val="20"/>
                <w:lang w:eastAsia="en-GB"/>
              </w:rPr>
              <w:t>Principal Theatre Works</w:t>
            </w:r>
          </w:p>
          <w:p w14:paraId="7D2871F3" w14:textId="4FC5BB6A" w:rsidR="000466D6" w:rsidRDefault="000466D6" w:rsidP="00C507AD">
            <w:pPr>
              <w:spacing w:before="200"/>
              <w:ind w:right="864"/>
              <w:jc w:val="center"/>
              <w:rPr>
                <w:rFonts w:ascii="Comic Sans MS" w:eastAsia="Times New Roman" w:hAnsi="Comic Sans MS" w:cs="Times New Roman"/>
                <w:iCs/>
                <w:color w:val="000000"/>
                <w:sz w:val="20"/>
                <w:szCs w:val="20"/>
                <w:lang w:eastAsia="en-GB"/>
              </w:rPr>
            </w:pPr>
          </w:p>
          <w:p w14:paraId="421ECE4B" w14:textId="076BF4EE" w:rsidR="0055795B" w:rsidRPr="004843DA" w:rsidRDefault="000466D6" w:rsidP="0055795B">
            <w:pPr>
              <w:spacing w:before="200"/>
              <w:ind w:right="864"/>
              <w:rPr>
                <w:rFonts w:ascii="Comic Sans MS" w:eastAsia="Times New Roman" w:hAnsi="Comic Sans MS" w:cs="Times New Roman"/>
                <w:iCs/>
                <w:sz w:val="20"/>
                <w:szCs w:val="20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iCs/>
                <w:sz w:val="20"/>
                <w:szCs w:val="20"/>
                <w:lang w:eastAsia="en-GB"/>
              </w:rPr>
              <w:t xml:space="preserve">  </w:t>
            </w:r>
            <w:r w:rsidRPr="000466D6">
              <w:rPr>
                <w:rFonts w:ascii="Comic Sans MS" w:eastAsia="Times New Roman" w:hAnsi="Comic Sans MS" w:cs="Times New Roman"/>
                <w:iCs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5F1B16DE" wp14:editId="2D4921F5">
                  <wp:extent cx="13420725" cy="8953500"/>
                  <wp:effectExtent l="0" t="0" r="9525" b="0"/>
                  <wp:docPr id="9" name="Picture 9" descr="C:\Users\Jo\Pictures\IMG_9699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\Pictures\IMG_9699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0725" cy="895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DCF268" w14:textId="77777777" w:rsidR="0055795B" w:rsidRPr="00F760E5" w:rsidRDefault="0055795B" w:rsidP="00C65C18">
            <w:pPr>
              <w:shd w:val="clear" w:color="auto" w:fill="FFFFFF"/>
              <w:tabs>
                <w:tab w:val="left" w:pos="6210"/>
              </w:tabs>
              <w:rPr>
                <w:rFonts w:ascii="Comic Sans MS" w:eastAsia="Times New Roman" w:hAnsi="Comic Sans MS" w:cs="Times New Roman"/>
                <w:iCs/>
                <w:sz w:val="20"/>
                <w:szCs w:val="20"/>
                <w:lang w:eastAsia="en-GB"/>
              </w:rPr>
            </w:pPr>
          </w:p>
          <w:p w14:paraId="614C4D7B" w14:textId="77777777" w:rsidR="00C65C18" w:rsidRDefault="00C65C18" w:rsidP="00C65C18">
            <w:pPr>
              <w:spacing w:after="16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7454F62" w14:textId="77777777" w:rsidR="00C65C18" w:rsidRPr="00C65C18" w:rsidRDefault="00C65C18" w:rsidP="00C65C18">
            <w:pPr>
              <w:spacing w:after="160" w:line="312" w:lineRule="auto"/>
            </w:pPr>
          </w:p>
          <w:p w14:paraId="49034B6D" w14:textId="77777777" w:rsidR="005C61E4" w:rsidRPr="00AA4794" w:rsidRDefault="005C61E4" w:rsidP="005C61E4">
            <w:pPr>
              <w:spacing w:after="160" w:line="312" w:lineRule="auto"/>
            </w:pPr>
          </w:p>
          <w:p w14:paraId="1E7172DC" w14:textId="77777777"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420" w:type="dxa"/>
          </w:tcPr>
          <w:p w14:paraId="015028BC" w14:textId="77777777" w:rsidR="005C61E4" w:rsidRPr="00C65C18" w:rsidRDefault="00C65C18" w:rsidP="00084FBE">
            <w:pPr>
              <w:pStyle w:val="Heading3"/>
            </w:pPr>
            <w:r w:rsidRPr="00C65C18">
              <w:t>Theatre Works</w:t>
            </w:r>
          </w:p>
          <w:p w14:paraId="7B375A5B" w14:textId="361C9BFB" w:rsidR="00C65C18" w:rsidRPr="001F0620" w:rsidRDefault="00C65C18" w:rsidP="001473BB">
            <w:pPr>
              <w:pStyle w:val="Heading2"/>
              <w:ind w:left="0"/>
              <w:rPr>
                <w:sz w:val="24"/>
                <w:szCs w:val="24"/>
              </w:rPr>
            </w:pPr>
            <w:r w:rsidRPr="001F0620">
              <w:rPr>
                <w:sz w:val="24"/>
                <w:szCs w:val="24"/>
              </w:rPr>
              <w:t>Drama classes at</w:t>
            </w:r>
          </w:p>
          <w:p w14:paraId="15925FC1" w14:textId="30C450BD" w:rsidR="00C65C18" w:rsidRPr="001F0620" w:rsidRDefault="00E05AA4" w:rsidP="001473BB">
            <w:pPr>
              <w:pStyle w:val="Heading2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Cleves School</w:t>
            </w:r>
          </w:p>
          <w:p w14:paraId="2B703686" w14:textId="6A4EC765" w:rsidR="005C61E4" w:rsidRPr="001F0620" w:rsidRDefault="00A7298C" w:rsidP="005C61E4">
            <w:pPr>
              <w:pStyle w:val="Heading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Join</w:t>
            </w:r>
            <w:r w:rsidR="00BE5B70">
              <w:rPr>
                <w:sz w:val="24"/>
                <w:szCs w:val="24"/>
              </w:rPr>
              <w:t xml:space="preserve"> us for our </w:t>
            </w:r>
            <w:r w:rsidR="00CC1AB6">
              <w:rPr>
                <w:sz w:val="24"/>
                <w:szCs w:val="24"/>
              </w:rPr>
              <w:t xml:space="preserve">spring </w:t>
            </w:r>
            <w:r w:rsidR="00BE5B70">
              <w:rPr>
                <w:sz w:val="24"/>
                <w:szCs w:val="24"/>
              </w:rPr>
              <w:t>term 202</w:t>
            </w:r>
            <w:r w:rsidR="00CC1AB6">
              <w:rPr>
                <w:sz w:val="24"/>
                <w:szCs w:val="24"/>
              </w:rPr>
              <w:t>6</w:t>
            </w:r>
            <w:r w:rsidR="0094501B">
              <w:rPr>
                <w:sz w:val="24"/>
                <w:szCs w:val="24"/>
              </w:rPr>
              <w:t>.</w:t>
            </w:r>
          </w:p>
          <w:p w14:paraId="0AE86A21" w14:textId="77777777" w:rsidR="0055795B" w:rsidRPr="001F0620" w:rsidRDefault="0055795B" w:rsidP="005C61E4">
            <w:pPr>
              <w:pStyle w:val="Heading2"/>
              <w:rPr>
                <w:sz w:val="24"/>
                <w:szCs w:val="24"/>
              </w:rPr>
            </w:pPr>
            <w:r w:rsidRPr="001F0620">
              <w:rPr>
                <w:sz w:val="24"/>
                <w:szCs w:val="24"/>
              </w:rPr>
              <w:t>Learn new skills in our exciting acting classes.</w:t>
            </w:r>
          </w:p>
          <w:p w14:paraId="113C375A" w14:textId="775D4DAB" w:rsidR="005C61E4" w:rsidRPr="00AA4794" w:rsidRDefault="00EC680B" w:rsidP="005C61E4">
            <w:pPr>
              <w:pStyle w:val="Heading2"/>
            </w:pPr>
            <w:r>
              <w:rPr>
                <w:noProof/>
              </w:rPr>
              <w:drawing>
                <wp:inline distT="0" distB="0" distL="0" distR="0" wp14:anchorId="5179A2B0" wp14:editId="03CF96EF">
                  <wp:extent cx="1659740" cy="1021080"/>
                  <wp:effectExtent l="0" t="0" r="0" b="7620"/>
                  <wp:docPr id="389648869" name="Picture 1" descr="A group of children dancing on a st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648869" name="Picture 1" descr="A group of children dancing on a stage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404" cy="102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4367C" w14:textId="77777777" w:rsidR="005C61E4" w:rsidRPr="00AA4794" w:rsidRDefault="0055795B" w:rsidP="0055795B">
            <w:pPr>
              <w:pStyle w:val="Heading2"/>
              <w:ind w:left="0"/>
            </w:pPr>
            <w:r w:rsidRPr="004843DA">
              <w:rPr>
                <w:rFonts w:ascii="Comic Sans MS" w:eastAsia="Times New Roman" w:hAnsi="Comic Sans MS" w:cs="Times New Roman"/>
                <w:b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2BF93DEC" wp14:editId="0BA56BD7">
                  <wp:extent cx="1514063" cy="1009022"/>
                  <wp:effectExtent l="0" t="0" r="0" b="635"/>
                  <wp:docPr id="5" name="Picture 5" descr="C:\Users\Jo\Desktop\PHOTOS\Jill Kent pctures\IMG_9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\Desktop\PHOTOS\Jill Kent pctures\IMG_9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063" cy="100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B1520" w14:textId="7C1CA518" w:rsidR="005C61E4" w:rsidRPr="00AA4794" w:rsidRDefault="008B1647" w:rsidP="0055795B">
            <w:pPr>
              <w:pStyle w:val="Heading2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1F6759D" wp14:editId="29579CAE">
                  <wp:extent cx="1279247" cy="9188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EW LOGO Theatre Works-0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617" cy="93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E3C214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344FA" w14:textId="77777777" w:rsidR="00D55172" w:rsidRDefault="00D55172" w:rsidP="005F5D5F">
      <w:pPr>
        <w:spacing w:after="0" w:line="240" w:lineRule="auto"/>
      </w:pPr>
      <w:r>
        <w:separator/>
      </w:r>
    </w:p>
  </w:endnote>
  <w:endnote w:type="continuationSeparator" w:id="0">
    <w:p w14:paraId="081C7CF7" w14:textId="77777777" w:rsidR="00D55172" w:rsidRDefault="00D55172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266AC" w14:textId="77777777" w:rsidR="00D55172" w:rsidRDefault="00D55172" w:rsidP="005F5D5F">
      <w:pPr>
        <w:spacing w:after="0" w:line="240" w:lineRule="auto"/>
      </w:pPr>
      <w:r>
        <w:separator/>
      </w:r>
    </w:p>
  </w:footnote>
  <w:footnote w:type="continuationSeparator" w:id="0">
    <w:p w14:paraId="697E8766" w14:textId="77777777" w:rsidR="00D55172" w:rsidRDefault="00D55172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84566175">
    <w:abstractNumId w:val="9"/>
  </w:num>
  <w:num w:numId="2" w16cid:durableId="15616906">
    <w:abstractNumId w:val="7"/>
  </w:num>
  <w:num w:numId="3" w16cid:durableId="2093089044">
    <w:abstractNumId w:val="6"/>
  </w:num>
  <w:num w:numId="4" w16cid:durableId="1692294590">
    <w:abstractNumId w:val="5"/>
  </w:num>
  <w:num w:numId="5" w16cid:durableId="2025352629">
    <w:abstractNumId w:val="4"/>
  </w:num>
  <w:num w:numId="6" w16cid:durableId="737821012">
    <w:abstractNumId w:val="8"/>
  </w:num>
  <w:num w:numId="7" w16cid:durableId="289357926">
    <w:abstractNumId w:val="3"/>
  </w:num>
  <w:num w:numId="8" w16cid:durableId="729351059">
    <w:abstractNumId w:val="2"/>
  </w:num>
  <w:num w:numId="9" w16cid:durableId="367922820">
    <w:abstractNumId w:val="1"/>
  </w:num>
  <w:num w:numId="10" w16cid:durableId="867718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C18"/>
    <w:rsid w:val="00001E12"/>
    <w:rsid w:val="0000316A"/>
    <w:rsid w:val="000040A1"/>
    <w:rsid w:val="00005122"/>
    <w:rsid w:val="00005F6D"/>
    <w:rsid w:val="000168C0"/>
    <w:rsid w:val="000213A1"/>
    <w:rsid w:val="00023CB3"/>
    <w:rsid w:val="000427C6"/>
    <w:rsid w:val="00045165"/>
    <w:rsid w:val="000466D6"/>
    <w:rsid w:val="000717A0"/>
    <w:rsid w:val="00076F31"/>
    <w:rsid w:val="00084FBE"/>
    <w:rsid w:val="000B4C91"/>
    <w:rsid w:val="000C0847"/>
    <w:rsid w:val="000C1078"/>
    <w:rsid w:val="000C7EBC"/>
    <w:rsid w:val="000F5064"/>
    <w:rsid w:val="00105D3E"/>
    <w:rsid w:val="00112929"/>
    <w:rsid w:val="00121020"/>
    <w:rsid w:val="0013777D"/>
    <w:rsid w:val="00140910"/>
    <w:rsid w:val="001473BB"/>
    <w:rsid w:val="00171CDD"/>
    <w:rsid w:val="00175521"/>
    <w:rsid w:val="00181FB9"/>
    <w:rsid w:val="00187308"/>
    <w:rsid w:val="0019346F"/>
    <w:rsid w:val="001B0E18"/>
    <w:rsid w:val="001B44D1"/>
    <w:rsid w:val="001C1CF1"/>
    <w:rsid w:val="001C6ABD"/>
    <w:rsid w:val="001C78E7"/>
    <w:rsid w:val="001E2C5C"/>
    <w:rsid w:val="001E3E50"/>
    <w:rsid w:val="001F0620"/>
    <w:rsid w:val="002179BD"/>
    <w:rsid w:val="00224920"/>
    <w:rsid w:val="002302DB"/>
    <w:rsid w:val="00236121"/>
    <w:rsid w:val="00251739"/>
    <w:rsid w:val="00255412"/>
    <w:rsid w:val="00261A78"/>
    <w:rsid w:val="00264507"/>
    <w:rsid w:val="00286F21"/>
    <w:rsid w:val="002C2D04"/>
    <w:rsid w:val="002D71FF"/>
    <w:rsid w:val="003007EF"/>
    <w:rsid w:val="003055B2"/>
    <w:rsid w:val="0031122B"/>
    <w:rsid w:val="0032542E"/>
    <w:rsid w:val="00340868"/>
    <w:rsid w:val="003632AB"/>
    <w:rsid w:val="00394D1B"/>
    <w:rsid w:val="003B6A17"/>
    <w:rsid w:val="003D0D69"/>
    <w:rsid w:val="003F3185"/>
    <w:rsid w:val="003F3B06"/>
    <w:rsid w:val="003F4B09"/>
    <w:rsid w:val="00410A4E"/>
    <w:rsid w:val="00411532"/>
    <w:rsid w:val="00416DA1"/>
    <w:rsid w:val="00420066"/>
    <w:rsid w:val="00426656"/>
    <w:rsid w:val="004331CB"/>
    <w:rsid w:val="00442295"/>
    <w:rsid w:val="0046105D"/>
    <w:rsid w:val="004745AB"/>
    <w:rsid w:val="00483C84"/>
    <w:rsid w:val="004B2398"/>
    <w:rsid w:val="004C481F"/>
    <w:rsid w:val="00516B00"/>
    <w:rsid w:val="005222EE"/>
    <w:rsid w:val="00531D60"/>
    <w:rsid w:val="00534B4A"/>
    <w:rsid w:val="00541BB3"/>
    <w:rsid w:val="00544732"/>
    <w:rsid w:val="00557473"/>
    <w:rsid w:val="0055795B"/>
    <w:rsid w:val="005602A8"/>
    <w:rsid w:val="00573EF4"/>
    <w:rsid w:val="0058139F"/>
    <w:rsid w:val="005C61E4"/>
    <w:rsid w:val="005E685F"/>
    <w:rsid w:val="005E6E5B"/>
    <w:rsid w:val="005F5D5F"/>
    <w:rsid w:val="0060526D"/>
    <w:rsid w:val="0060568D"/>
    <w:rsid w:val="00607CCE"/>
    <w:rsid w:val="00621508"/>
    <w:rsid w:val="00632477"/>
    <w:rsid w:val="00633944"/>
    <w:rsid w:val="006559FA"/>
    <w:rsid w:val="00656B20"/>
    <w:rsid w:val="00663795"/>
    <w:rsid w:val="00665EA1"/>
    <w:rsid w:val="006776AE"/>
    <w:rsid w:val="00685754"/>
    <w:rsid w:val="006A30D8"/>
    <w:rsid w:val="006A366E"/>
    <w:rsid w:val="006C402F"/>
    <w:rsid w:val="006E5B0F"/>
    <w:rsid w:val="006F46EF"/>
    <w:rsid w:val="00730445"/>
    <w:rsid w:val="00737078"/>
    <w:rsid w:val="0077207C"/>
    <w:rsid w:val="00772FDC"/>
    <w:rsid w:val="00786BE8"/>
    <w:rsid w:val="0079199F"/>
    <w:rsid w:val="00797E2A"/>
    <w:rsid w:val="00797E7A"/>
    <w:rsid w:val="007B07EA"/>
    <w:rsid w:val="007B0E76"/>
    <w:rsid w:val="007B5354"/>
    <w:rsid w:val="008010F0"/>
    <w:rsid w:val="008078B3"/>
    <w:rsid w:val="00831B18"/>
    <w:rsid w:val="00836518"/>
    <w:rsid w:val="00837654"/>
    <w:rsid w:val="008466B5"/>
    <w:rsid w:val="00853C17"/>
    <w:rsid w:val="00864D58"/>
    <w:rsid w:val="00880783"/>
    <w:rsid w:val="00883153"/>
    <w:rsid w:val="008A1C11"/>
    <w:rsid w:val="008B1647"/>
    <w:rsid w:val="008B3D51"/>
    <w:rsid w:val="008B5772"/>
    <w:rsid w:val="008C02B0"/>
    <w:rsid w:val="008C031F"/>
    <w:rsid w:val="008C1756"/>
    <w:rsid w:val="008C1BFF"/>
    <w:rsid w:val="008C4D0A"/>
    <w:rsid w:val="008D17FF"/>
    <w:rsid w:val="008F6C52"/>
    <w:rsid w:val="00901E36"/>
    <w:rsid w:val="009141C6"/>
    <w:rsid w:val="00920B48"/>
    <w:rsid w:val="00926051"/>
    <w:rsid w:val="0094482C"/>
    <w:rsid w:val="0094501B"/>
    <w:rsid w:val="009508E3"/>
    <w:rsid w:val="009969E1"/>
    <w:rsid w:val="009D3397"/>
    <w:rsid w:val="009F43E5"/>
    <w:rsid w:val="00A03450"/>
    <w:rsid w:val="00A21F41"/>
    <w:rsid w:val="00A5428E"/>
    <w:rsid w:val="00A63EA6"/>
    <w:rsid w:val="00A64005"/>
    <w:rsid w:val="00A7298C"/>
    <w:rsid w:val="00A949A5"/>
    <w:rsid w:val="00A95298"/>
    <w:rsid w:val="00A97C88"/>
    <w:rsid w:val="00AA4794"/>
    <w:rsid w:val="00AB3068"/>
    <w:rsid w:val="00AB58F4"/>
    <w:rsid w:val="00AE3165"/>
    <w:rsid w:val="00AF32DC"/>
    <w:rsid w:val="00B11221"/>
    <w:rsid w:val="00B353A5"/>
    <w:rsid w:val="00B46A60"/>
    <w:rsid w:val="00B7280D"/>
    <w:rsid w:val="00BC1D29"/>
    <w:rsid w:val="00BC6ED1"/>
    <w:rsid w:val="00BE5B70"/>
    <w:rsid w:val="00BF536F"/>
    <w:rsid w:val="00BF5880"/>
    <w:rsid w:val="00BF7C7E"/>
    <w:rsid w:val="00C06D00"/>
    <w:rsid w:val="00C12567"/>
    <w:rsid w:val="00C35290"/>
    <w:rsid w:val="00C357D0"/>
    <w:rsid w:val="00C41C89"/>
    <w:rsid w:val="00C507AD"/>
    <w:rsid w:val="00C57F20"/>
    <w:rsid w:val="00C65C18"/>
    <w:rsid w:val="00C66453"/>
    <w:rsid w:val="00C70DDB"/>
    <w:rsid w:val="00C72CE1"/>
    <w:rsid w:val="00CA1B85"/>
    <w:rsid w:val="00CB01CC"/>
    <w:rsid w:val="00CB203D"/>
    <w:rsid w:val="00CC1AB6"/>
    <w:rsid w:val="00CC57AB"/>
    <w:rsid w:val="00CD4CE5"/>
    <w:rsid w:val="00CE554D"/>
    <w:rsid w:val="00CE7919"/>
    <w:rsid w:val="00CF557C"/>
    <w:rsid w:val="00D0038A"/>
    <w:rsid w:val="00D0594B"/>
    <w:rsid w:val="00D16845"/>
    <w:rsid w:val="00D16DB8"/>
    <w:rsid w:val="00D206CD"/>
    <w:rsid w:val="00D32918"/>
    <w:rsid w:val="00D34ACB"/>
    <w:rsid w:val="00D40549"/>
    <w:rsid w:val="00D453F8"/>
    <w:rsid w:val="00D55172"/>
    <w:rsid w:val="00D56FBE"/>
    <w:rsid w:val="00D64E71"/>
    <w:rsid w:val="00D751DD"/>
    <w:rsid w:val="00D9333B"/>
    <w:rsid w:val="00DA7A5D"/>
    <w:rsid w:val="00DB3159"/>
    <w:rsid w:val="00DC2775"/>
    <w:rsid w:val="00DD3709"/>
    <w:rsid w:val="00DE5238"/>
    <w:rsid w:val="00E05AA4"/>
    <w:rsid w:val="00E0617D"/>
    <w:rsid w:val="00E3564F"/>
    <w:rsid w:val="00E4445D"/>
    <w:rsid w:val="00E46C1A"/>
    <w:rsid w:val="00E52DDB"/>
    <w:rsid w:val="00EB6FFA"/>
    <w:rsid w:val="00EC1838"/>
    <w:rsid w:val="00EC5CE6"/>
    <w:rsid w:val="00EC680B"/>
    <w:rsid w:val="00EF4A2B"/>
    <w:rsid w:val="00F04BF7"/>
    <w:rsid w:val="00F12FED"/>
    <w:rsid w:val="00F2548A"/>
    <w:rsid w:val="00F35C3B"/>
    <w:rsid w:val="00F473BA"/>
    <w:rsid w:val="00F96571"/>
    <w:rsid w:val="00FA21D4"/>
    <w:rsid w:val="00FA63F6"/>
    <w:rsid w:val="00FB0F57"/>
    <w:rsid w:val="00FB2003"/>
    <w:rsid w:val="00FB42D1"/>
    <w:rsid w:val="00FF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62608A"/>
  <w15:chartTrackingRefBased/>
  <w15:docId w15:val="{BB7F79DC-8C70-412E-BF04-70E513961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64E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o@theatreworks.bi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o@theatreworks.biz" TargetMode="Externa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eatreworks.bi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45C61-3706-461F-B23F-FB18B28CD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33</TotalTime>
  <Pages>1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</dc:creator>
  <cp:keywords/>
  <dc:description/>
  <cp:lastModifiedBy>Jo Russ</cp:lastModifiedBy>
  <cp:revision>15</cp:revision>
  <cp:lastPrinted>2025-11-17T18:16:00Z</cp:lastPrinted>
  <dcterms:created xsi:type="dcterms:W3CDTF">2025-11-17T17:46:00Z</dcterms:created>
  <dcterms:modified xsi:type="dcterms:W3CDTF">2025-11-17T18:17:00Z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